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E7A10" w14:textId="77777777" w:rsidR="00A25F7D" w:rsidRPr="00A25F7D" w:rsidRDefault="00A25F7D" w:rsidP="00A25F7D">
      <w:pPr>
        <w:pStyle w:val="Title-Professional"/>
        <w:rPr>
          <w:color w:val="CC3300"/>
          <w:szCs w:val="96"/>
        </w:rPr>
      </w:pPr>
      <w:r w:rsidRPr="00A25F7D">
        <w:rPr>
          <w:noProof/>
          <w:color w:val="auto"/>
        </w:rPr>
        <w:drawing>
          <wp:anchor distT="0" distB="0" distL="114300" distR="114300" simplePos="0" relativeHeight="251676672" behindDoc="0" locked="0" layoutInCell="1" allowOverlap="1" wp14:anchorId="6E02B43F" wp14:editId="78C9D1CA">
            <wp:simplePos x="0" y="0"/>
            <wp:positionH relativeFrom="column">
              <wp:posOffset>-8890</wp:posOffset>
            </wp:positionH>
            <wp:positionV relativeFrom="paragraph">
              <wp:posOffset>113852</wp:posOffset>
            </wp:positionV>
            <wp:extent cx="1323975" cy="752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975" cy="752475"/>
                    </a:xfrm>
                    <a:prstGeom prst="rect">
                      <a:avLst/>
                    </a:prstGeom>
                  </pic:spPr>
                </pic:pic>
              </a:graphicData>
            </a:graphic>
          </wp:anchor>
        </w:drawing>
      </w:r>
      <w:r w:rsidRPr="00A25F7D">
        <w:rPr>
          <w:noProof/>
          <w:color w:val="auto"/>
        </w:rPr>
        <w:drawing>
          <wp:anchor distT="0" distB="0" distL="114300" distR="114300" simplePos="0" relativeHeight="251678720" behindDoc="0" locked="0" layoutInCell="1" allowOverlap="1" wp14:anchorId="71822ACA" wp14:editId="29B083B1">
            <wp:simplePos x="0" y="0"/>
            <wp:positionH relativeFrom="column">
              <wp:posOffset>5325110</wp:posOffset>
            </wp:positionH>
            <wp:positionV relativeFrom="paragraph">
              <wp:posOffset>112395</wp:posOffset>
            </wp:positionV>
            <wp:extent cx="1323975" cy="7524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975" cy="752475"/>
                    </a:xfrm>
                    <a:prstGeom prst="rect">
                      <a:avLst/>
                    </a:prstGeom>
                  </pic:spPr>
                </pic:pic>
              </a:graphicData>
            </a:graphic>
          </wp:anchor>
        </w:drawing>
      </w:r>
      <w:r w:rsidR="00C25474">
        <w:rPr>
          <w:color w:val="auto"/>
          <w:szCs w:val="96"/>
        </w:rPr>
        <w:t>Newsletter</w:t>
      </w:r>
    </w:p>
    <w:p w14:paraId="6AFD90AD" w14:textId="2F436C36" w:rsidR="00E810BA" w:rsidRPr="009D5757" w:rsidRDefault="00C2646B" w:rsidP="00E6159C">
      <w:pPr>
        <w:pStyle w:val="IssueVolumeDate-Professional"/>
        <w:pBdr>
          <w:top w:val="single" w:sz="36" w:space="2" w:color="000080"/>
        </w:pBdr>
        <w:rPr>
          <w:color w:val="auto"/>
        </w:rPr>
      </w:pPr>
      <w:r>
        <w:rPr>
          <w:color w:val="auto"/>
        </w:rPr>
        <w:t>Volume 2</w:t>
      </w:r>
      <w:r w:rsidR="00E810BA" w:rsidRPr="009D5757">
        <w:rPr>
          <w:color w:val="auto"/>
        </w:rPr>
        <w:t xml:space="preserve">, Issue </w:t>
      </w:r>
      <w:r w:rsidR="00DD793E">
        <w:rPr>
          <w:color w:val="auto"/>
        </w:rPr>
        <w:t>5</w:t>
      </w:r>
      <w:r w:rsidR="00E810BA" w:rsidRPr="009D5757">
        <w:rPr>
          <w:color w:val="auto"/>
        </w:rPr>
        <w:tab/>
      </w:r>
      <w:proofErr w:type="gramStart"/>
      <w:r w:rsidR="000111FD">
        <w:rPr>
          <w:color w:val="auto"/>
        </w:rPr>
        <w:t>May</w:t>
      </w:r>
      <w:r w:rsidR="000D406A">
        <w:rPr>
          <w:color w:val="auto"/>
        </w:rPr>
        <w:t xml:space="preserve"> </w:t>
      </w:r>
      <w:r>
        <w:rPr>
          <w:color w:val="auto"/>
        </w:rPr>
        <w:t xml:space="preserve"> 2019</w:t>
      </w:r>
      <w:proofErr w:type="gramEnd"/>
    </w:p>
    <w:p w14:paraId="1CA42706" w14:textId="77777777" w:rsidR="00E810BA" w:rsidRDefault="00AB4E16">
      <w:r>
        <w:rPr>
          <w:noProof/>
        </w:rPr>
        <mc:AlternateContent>
          <mc:Choice Requires="wps">
            <w:drawing>
              <wp:anchor distT="0" distB="0" distL="114300" distR="114300" simplePos="0" relativeHeight="251660288" behindDoc="0" locked="0" layoutInCell="0" allowOverlap="1" wp14:anchorId="73B8DDF6" wp14:editId="16281D35">
                <wp:simplePos x="0" y="0"/>
                <wp:positionH relativeFrom="column">
                  <wp:posOffset>3395270</wp:posOffset>
                </wp:positionH>
                <wp:positionV relativeFrom="paragraph">
                  <wp:posOffset>64840</wp:posOffset>
                </wp:positionV>
                <wp:extent cx="3415030" cy="7344000"/>
                <wp:effectExtent l="0" t="0" r="13970" b="2857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734400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3CC15966" w14:textId="77777777" w:rsidR="00E810BA" w:rsidRPr="00677D73" w:rsidRDefault="000E72C5" w:rsidP="00677D73">
                            <w:pPr>
                              <w:pStyle w:val="Heading1-Professional"/>
                              <w:jc w:val="center"/>
                              <w:rPr>
                                <w:sz w:val="36"/>
                                <w:szCs w:val="36"/>
                              </w:rPr>
                            </w:pPr>
                            <w:r>
                              <w:rPr>
                                <w:sz w:val="36"/>
                                <w:szCs w:val="36"/>
                              </w:rPr>
                              <w:t xml:space="preserve"> </w:t>
                            </w:r>
                            <w:r w:rsidR="00ED3F57" w:rsidRPr="00ED3F57">
                              <w:rPr>
                                <w:sz w:val="36"/>
                                <w:szCs w:val="36"/>
                              </w:rPr>
                              <w:t>EMPLOYEE SPOTLIGHT</w:t>
                            </w:r>
                          </w:p>
                          <w:p w14:paraId="608F6F6D" w14:textId="63F6B423" w:rsidR="00ED3F57" w:rsidRDefault="00811B2B" w:rsidP="00ED3F57">
                            <w:pPr>
                              <w:pStyle w:val="Picture-Professional"/>
                            </w:pPr>
                            <w:r>
                              <w:rPr>
                                <w:noProof/>
                              </w:rPr>
                              <w:drawing>
                                <wp:inline distT="0" distB="0" distL="0" distR="0" wp14:anchorId="0A699BE1" wp14:editId="0CEFC8DF">
                                  <wp:extent cx="3223260" cy="181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MG2455.JPG"/>
                                          <pic:cNvPicPr/>
                                        </pic:nvPicPr>
                                        <pic:blipFill>
                                          <a:blip r:embed="rId9">
                                            <a:extLst>
                                              <a:ext uri="{28A0092B-C50C-407E-A947-70E740481C1C}">
                                                <a14:useLocalDpi xmlns:a14="http://schemas.microsoft.com/office/drawing/2010/main" val="0"/>
                                              </a:ext>
                                            </a:extLst>
                                          </a:blip>
                                          <a:stretch>
                                            <a:fillRect/>
                                          </a:stretch>
                                        </pic:blipFill>
                                        <pic:spPr>
                                          <a:xfrm>
                                            <a:off x="0" y="0"/>
                                            <a:ext cx="3223260" cy="1812925"/>
                                          </a:xfrm>
                                          <a:prstGeom prst="rect">
                                            <a:avLst/>
                                          </a:prstGeom>
                                        </pic:spPr>
                                      </pic:pic>
                                    </a:graphicData>
                                  </a:graphic>
                                </wp:inline>
                              </w:drawing>
                            </w:r>
                          </w:p>
                          <w:p w14:paraId="79B297F0" w14:textId="2B3434CB" w:rsidR="0021655D" w:rsidRDefault="000111FD" w:rsidP="0021655D">
                            <w:pPr>
                              <w:pStyle w:val="Byline-Professional"/>
                              <w:rPr>
                                <w:sz w:val="24"/>
                                <w:szCs w:val="24"/>
                              </w:rPr>
                            </w:pPr>
                            <w:r>
                              <w:rPr>
                                <w:sz w:val="24"/>
                                <w:szCs w:val="24"/>
                              </w:rPr>
                              <w:t>Haley Truitt</w:t>
                            </w:r>
                            <w:r w:rsidR="003D3EFE">
                              <w:rPr>
                                <w:sz w:val="24"/>
                                <w:szCs w:val="24"/>
                              </w:rPr>
                              <w:t>,</w:t>
                            </w:r>
                            <w:r w:rsidR="00E94796">
                              <w:rPr>
                                <w:sz w:val="24"/>
                                <w:szCs w:val="24"/>
                              </w:rPr>
                              <w:t xml:space="preserve"> C-Store </w:t>
                            </w:r>
                            <w:r>
                              <w:rPr>
                                <w:sz w:val="24"/>
                                <w:szCs w:val="24"/>
                              </w:rPr>
                              <w:t>Clerk</w:t>
                            </w:r>
                            <w:r w:rsidR="003D3EFE">
                              <w:rPr>
                                <w:sz w:val="24"/>
                                <w:szCs w:val="24"/>
                              </w:rPr>
                              <w:t xml:space="preserve"> </w:t>
                            </w:r>
                          </w:p>
                          <w:p w14:paraId="537BCF3E" w14:textId="77777777" w:rsidR="00D54263" w:rsidRPr="00B74D2E" w:rsidRDefault="003D3EFE" w:rsidP="00B74D2E">
                            <w:pPr>
                              <w:pStyle w:val="Byline-Professional"/>
                              <w:rPr>
                                <w:sz w:val="24"/>
                                <w:szCs w:val="24"/>
                              </w:rPr>
                            </w:pPr>
                            <w:r>
                              <w:rPr>
                                <w:sz w:val="24"/>
                                <w:szCs w:val="24"/>
                              </w:rPr>
                              <w:t>Stephenson</w:t>
                            </w:r>
                            <w:r w:rsidR="00C2646B">
                              <w:rPr>
                                <w:sz w:val="24"/>
                                <w:szCs w:val="24"/>
                              </w:rPr>
                              <w:t xml:space="preserve">, </w:t>
                            </w:r>
                            <w:r>
                              <w:rPr>
                                <w:sz w:val="24"/>
                                <w:szCs w:val="24"/>
                              </w:rPr>
                              <w:t>MI</w:t>
                            </w:r>
                            <w:r w:rsidR="00D441AD">
                              <w:rPr>
                                <w:sz w:val="24"/>
                                <w:szCs w:val="24"/>
                              </w:rPr>
                              <w:t xml:space="preserve"> Location</w:t>
                            </w:r>
                          </w:p>
                          <w:p w14:paraId="3AF95A72" w14:textId="72B5F702" w:rsidR="00811B2B" w:rsidRDefault="00B51FD2" w:rsidP="00B51FD2">
                            <w:pPr>
                              <w:pStyle w:val="BylineCompany-Professional"/>
                              <w:rPr>
                                <w:rFonts w:cs="Arial"/>
                                <w:sz w:val="20"/>
                              </w:rPr>
                            </w:pPr>
                            <w:r>
                              <w:rPr>
                                <w:rFonts w:cs="Arial"/>
                                <w:sz w:val="20"/>
                              </w:rPr>
                              <w:t xml:space="preserve">Haley </w:t>
                            </w:r>
                            <w:r w:rsidR="00811B2B">
                              <w:rPr>
                                <w:rFonts w:cs="Arial"/>
                                <w:sz w:val="20"/>
                              </w:rPr>
                              <w:t>just celebrated her 3</w:t>
                            </w:r>
                            <w:r w:rsidR="00811B2B" w:rsidRPr="00811B2B">
                              <w:rPr>
                                <w:rFonts w:cs="Arial"/>
                                <w:sz w:val="20"/>
                                <w:vertAlign w:val="superscript"/>
                              </w:rPr>
                              <w:t>rd</w:t>
                            </w:r>
                            <w:r w:rsidR="00811B2B">
                              <w:rPr>
                                <w:rFonts w:cs="Arial"/>
                                <w:sz w:val="20"/>
                              </w:rPr>
                              <w:t xml:space="preserve"> year anniversary at the SMC.  At the age of 16 she started her first job on April 21</w:t>
                            </w:r>
                            <w:r w:rsidR="00811B2B" w:rsidRPr="00811B2B">
                              <w:rPr>
                                <w:rFonts w:cs="Arial"/>
                                <w:sz w:val="20"/>
                                <w:vertAlign w:val="superscript"/>
                              </w:rPr>
                              <w:t>st</w:t>
                            </w:r>
                            <w:r w:rsidR="00811B2B">
                              <w:rPr>
                                <w:rFonts w:cs="Arial"/>
                                <w:sz w:val="20"/>
                              </w:rPr>
                              <w:t xml:space="preserve"> as a stocker and has </w:t>
                            </w:r>
                            <w:r w:rsidR="00F110D9">
                              <w:rPr>
                                <w:rFonts w:cs="Arial"/>
                                <w:sz w:val="20"/>
                              </w:rPr>
                              <w:t>since</w:t>
                            </w:r>
                            <w:r w:rsidR="00811B2B">
                              <w:rPr>
                                <w:rFonts w:cs="Arial"/>
                                <w:sz w:val="20"/>
                              </w:rPr>
                              <w:t xml:space="preserve"> moved up to the position of clerk.</w:t>
                            </w:r>
                          </w:p>
                          <w:p w14:paraId="57694CDB" w14:textId="17C16F8B" w:rsidR="00F110D9" w:rsidRDefault="00811B2B" w:rsidP="00B51FD2">
                            <w:pPr>
                              <w:pStyle w:val="BylineCompany-Professional"/>
                              <w:rPr>
                                <w:rFonts w:cs="Arial"/>
                                <w:sz w:val="20"/>
                              </w:rPr>
                            </w:pPr>
                            <w:r>
                              <w:rPr>
                                <w:rFonts w:cs="Arial"/>
                                <w:sz w:val="20"/>
                              </w:rPr>
                              <w:t>She was born and raised in Stephenson.  Is a graduate of Stephenson High School.  While is school she was on the volleyball, basketball</w:t>
                            </w:r>
                            <w:r w:rsidR="00F110D9">
                              <w:rPr>
                                <w:rFonts w:cs="Arial"/>
                                <w:sz w:val="20"/>
                              </w:rPr>
                              <w:t>, track and softball team.</w:t>
                            </w:r>
                          </w:p>
                          <w:p w14:paraId="681F7A47" w14:textId="77777777" w:rsidR="0033724A" w:rsidRDefault="0033724A" w:rsidP="0033724A">
                            <w:pPr>
                              <w:pStyle w:val="BylineCompany-Professional"/>
                              <w:rPr>
                                <w:rFonts w:cs="Arial"/>
                                <w:sz w:val="20"/>
                              </w:rPr>
                            </w:pPr>
                            <w:r>
                              <w:rPr>
                                <w:rFonts w:cs="Arial"/>
                                <w:sz w:val="20"/>
                              </w:rPr>
                              <w:t xml:space="preserve">Her favorite time of the year is the fall.  During that time, she gets to do what she loves most, Hunt.  </w:t>
                            </w:r>
                          </w:p>
                          <w:p w14:paraId="72E0E0D0" w14:textId="75BBEC39" w:rsidR="0033724A" w:rsidRDefault="0033724A" w:rsidP="00B51FD2">
                            <w:pPr>
                              <w:pStyle w:val="BylineCompany-Professional"/>
                              <w:rPr>
                                <w:rFonts w:cs="Arial"/>
                                <w:sz w:val="20"/>
                              </w:rPr>
                            </w:pPr>
                            <w:r>
                              <w:rPr>
                                <w:rFonts w:cs="Arial"/>
                                <w:sz w:val="20"/>
                              </w:rPr>
                              <w:t>Family is also very important to her.  She loves the Christmas holiday because it the one time the entire family all comes together and is in the same place at the same time.</w:t>
                            </w:r>
                            <w:bookmarkStart w:id="0" w:name="_GoBack"/>
                            <w:bookmarkEnd w:id="0"/>
                          </w:p>
                          <w:p w14:paraId="466E4879" w14:textId="41D2206B" w:rsidR="00F110D9" w:rsidRDefault="00F110D9" w:rsidP="00B51FD2">
                            <w:pPr>
                              <w:pStyle w:val="BylineCompany-Professional"/>
                              <w:rPr>
                                <w:rFonts w:cs="Arial"/>
                                <w:sz w:val="20"/>
                              </w:rPr>
                            </w:pPr>
                            <w:r>
                              <w:rPr>
                                <w:rFonts w:cs="Arial"/>
                                <w:sz w:val="20"/>
                              </w:rPr>
                              <w:t>Her long-term goals are to attend NWTC in Green Bay, WI to pursue a degree in Criminal Justice.  Her hopes are to join the Menominee County Sheriff’s Department.  When asked why she said “It’s in my blood, my father was in the Air Force and was a MP, her Grandpa, Aunt and Uncle are also police officers and I want to serve the community.”</w:t>
                            </w:r>
                          </w:p>
                          <w:p w14:paraId="4618E056" w14:textId="77777777" w:rsidR="00C862AE" w:rsidRDefault="00C862AE" w:rsidP="0021655D">
                            <w:pPr>
                              <w:pStyle w:val="BylineCompany-Professional"/>
                              <w:pBdr>
                                <w:bottom w:val="single" w:sz="12" w:space="1" w:color="auto"/>
                              </w:pBdr>
                              <w:rPr>
                                <w:rFonts w:cs="Arial"/>
                                <w:sz w:val="20"/>
                              </w:rPr>
                            </w:pPr>
                          </w:p>
                          <w:p w14:paraId="43632C5E" w14:textId="77777777" w:rsidR="00C862AE" w:rsidRPr="001F1869" w:rsidRDefault="001F1869" w:rsidP="001F1869">
                            <w:pPr>
                              <w:pStyle w:val="BylineCompany-Professional"/>
                              <w:jc w:val="center"/>
                              <w:rPr>
                                <w:rFonts w:cs="Arial"/>
                                <w:b/>
                                <w:sz w:val="20"/>
                              </w:rPr>
                            </w:pPr>
                            <w:r w:rsidRPr="001F1869">
                              <w:rPr>
                                <w:rFonts w:cs="Arial"/>
                                <w:b/>
                                <w:sz w:val="20"/>
                              </w:rPr>
                              <w:t>NEXT ISSUE</w:t>
                            </w:r>
                          </w:p>
                          <w:p w14:paraId="66E6450E" w14:textId="123F7B0B" w:rsidR="00B02D01" w:rsidRDefault="005F5D6C" w:rsidP="00DA4A71">
                            <w:pPr>
                              <w:pStyle w:val="BylineCompany-Professional"/>
                              <w:numPr>
                                <w:ilvl w:val="0"/>
                                <w:numId w:val="3"/>
                              </w:numPr>
                              <w:rPr>
                                <w:rFonts w:cs="Arial"/>
                                <w:sz w:val="20"/>
                                <w:highlight w:val="yellow"/>
                              </w:rPr>
                            </w:pPr>
                            <w:r>
                              <w:rPr>
                                <w:rFonts w:cs="Arial"/>
                                <w:sz w:val="20"/>
                                <w:highlight w:val="yellow"/>
                              </w:rPr>
                              <w:t>John Erickson, Driver</w:t>
                            </w:r>
                          </w:p>
                          <w:p w14:paraId="28602000" w14:textId="36D29FB3" w:rsidR="00317692" w:rsidRPr="000111FD" w:rsidRDefault="00317692" w:rsidP="00317692">
                            <w:pPr>
                              <w:pStyle w:val="BylineCompany-Professional"/>
                              <w:ind w:left="720"/>
                              <w:rPr>
                                <w:rFonts w:cs="Arial"/>
                                <w:sz w:val="20"/>
                                <w:highlight w:val="yellow"/>
                              </w:rPr>
                            </w:pPr>
                            <w:r>
                              <w:rPr>
                                <w:rFonts w:cs="Arial"/>
                                <w:sz w:val="20"/>
                                <w:highlight w:val="yellow"/>
                              </w:rPr>
                              <w:t>Stephenson, Feed Mill Location</w:t>
                            </w:r>
                          </w:p>
                          <w:p w14:paraId="2AF41E60" w14:textId="2D7FF6BD" w:rsidR="00C862AE" w:rsidRPr="000111FD" w:rsidRDefault="00E33C0D" w:rsidP="00C862AE">
                            <w:pPr>
                              <w:pStyle w:val="BylineCompany-Professional"/>
                              <w:numPr>
                                <w:ilvl w:val="0"/>
                                <w:numId w:val="3"/>
                              </w:numPr>
                              <w:rPr>
                                <w:rFonts w:cs="Arial"/>
                                <w:sz w:val="20"/>
                                <w:highlight w:val="yellow"/>
                              </w:rPr>
                            </w:pPr>
                            <w:r>
                              <w:rPr>
                                <w:rFonts w:cs="Arial"/>
                                <w:sz w:val="20"/>
                                <w:highlight w:val="yellow"/>
                              </w:rPr>
                              <w:t xml:space="preserve">Still </w:t>
                            </w:r>
                            <w:r w:rsidR="00B51FD2">
                              <w:rPr>
                                <w:rFonts w:cs="Arial"/>
                                <w:sz w:val="20"/>
                                <w:highlight w:val="yellow"/>
                              </w:rPr>
                              <w:t>T</w:t>
                            </w:r>
                            <w:r>
                              <w:rPr>
                                <w:rFonts w:cs="Arial"/>
                                <w:sz w:val="20"/>
                                <w:highlight w:val="yellow"/>
                              </w:rPr>
                              <w:t xml:space="preserve">ime </w:t>
                            </w:r>
                            <w:proofErr w:type="gramStart"/>
                            <w:r w:rsidR="00B51FD2">
                              <w:rPr>
                                <w:rFonts w:cs="Arial"/>
                                <w:sz w:val="20"/>
                                <w:highlight w:val="yellow"/>
                              </w:rPr>
                              <w:t>T</w:t>
                            </w:r>
                            <w:r>
                              <w:rPr>
                                <w:rFonts w:cs="Arial"/>
                                <w:sz w:val="20"/>
                                <w:highlight w:val="yellow"/>
                              </w:rPr>
                              <w:t>o</w:t>
                            </w:r>
                            <w:proofErr w:type="gramEnd"/>
                            <w:r>
                              <w:rPr>
                                <w:rFonts w:cs="Arial"/>
                                <w:sz w:val="20"/>
                                <w:highlight w:val="yellow"/>
                              </w:rPr>
                              <w:t xml:space="preserve"> </w:t>
                            </w:r>
                            <w:r w:rsidR="00B51FD2">
                              <w:rPr>
                                <w:rFonts w:cs="Arial"/>
                                <w:sz w:val="20"/>
                                <w:highlight w:val="yellow"/>
                              </w:rPr>
                              <w:t>G</w:t>
                            </w:r>
                            <w:r>
                              <w:rPr>
                                <w:rFonts w:cs="Arial"/>
                                <w:sz w:val="20"/>
                                <w:highlight w:val="yellow"/>
                              </w:rPr>
                              <w:t>et</w:t>
                            </w:r>
                            <w:r w:rsidR="000111FD">
                              <w:rPr>
                                <w:rFonts w:cs="Arial"/>
                                <w:sz w:val="20"/>
                                <w:highlight w:val="yellow"/>
                              </w:rPr>
                              <w:t xml:space="preserve"> </w:t>
                            </w:r>
                            <w:r w:rsidR="00B51FD2">
                              <w:rPr>
                                <w:rFonts w:cs="Arial"/>
                                <w:sz w:val="20"/>
                                <w:highlight w:val="yellow"/>
                              </w:rPr>
                              <w:t>Y</w:t>
                            </w:r>
                            <w:r w:rsidR="000111FD">
                              <w:rPr>
                                <w:rFonts w:cs="Arial"/>
                                <w:sz w:val="20"/>
                                <w:highlight w:val="yellow"/>
                              </w:rPr>
                              <w:t>our</w:t>
                            </w:r>
                            <w:r w:rsidR="00B51FD2">
                              <w:rPr>
                                <w:rFonts w:cs="Arial"/>
                                <w:sz w:val="20"/>
                                <w:highlight w:val="yellow"/>
                              </w:rPr>
                              <w:t xml:space="preserve"> F</w:t>
                            </w:r>
                            <w:r w:rsidR="000111FD">
                              <w:rPr>
                                <w:rFonts w:cs="Arial"/>
                                <w:sz w:val="20"/>
                                <w:highlight w:val="yellow"/>
                              </w:rPr>
                              <w:t xml:space="preserve">ields </w:t>
                            </w:r>
                            <w:r w:rsidR="00B51FD2">
                              <w:rPr>
                                <w:rFonts w:cs="Arial"/>
                                <w:sz w:val="20"/>
                                <w:highlight w:val="yellow"/>
                              </w:rPr>
                              <w:t>R</w:t>
                            </w:r>
                            <w:r w:rsidR="000111FD">
                              <w:rPr>
                                <w:rFonts w:cs="Arial"/>
                                <w:sz w:val="20"/>
                                <w:highlight w:val="yellow"/>
                              </w:rPr>
                              <w:t>eady</w:t>
                            </w:r>
                          </w:p>
                          <w:p w14:paraId="723E1F1D" w14:textId="77777777" w:rsidR="00C862AE" w:rsidRPr="001079F4" w:rsidRDefault="00C862AE" w:rsidP="0021655D">
                            <w:pPr>
                              <w:pStyle w:val="BylineCompany-Professional"/>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8DDF6" id="_x0000_t202" coordsize="21600,21600" o:spt="202" path="m,l,21600r21600,l21600,xe">
                <v:stroke joinstyle="miter"/>
                <v:path gradientshapeok="t" o:connecttype="rect"/>
              </v:shapetype>
              <v:shape id="Text Box 3" o:spid="_x0000_s1026" type="#_x0000_t202" style="position:absolute;margin-left:267.35pt;margin-top:5.1pt;width:268.9pt;height:57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" o:allowincell="f" filled="f" strokecolor="navy">
                <v:textbox>
                  <w:txbxContent>
                    <w:p w14:paraId="3CC15966" w14:textId="77777777" w:rsidR="00E810BA" w:rsidRPr="00677D73" w:rsidRDefault="000E72C5" w:rsidP="00677D73">
                      <w:pPr>
                        <w:pStyle w:val="Heading1-Professional"/>
                        <w:jc w:val="center"/>
                        <w:rPr>
                          <w:sz w:val="36"/>
                          <w:szCs w:val="36"/>
                        </w:rPr>
                      </w:pPr>
                      <w:r>
                        <w:rPr>
                          <w:sz w:val="36"/>
                          <w:szCs w:val="36"/>
                        </w:rPr>
                        <w:t xml:space="preserve"> </w:t>
                      </w:r>
                      <w:r w:rsidR="00ED3F57" w:rsidRPr="00ED3F57">
                        <w:rPr>
                          <w:sz w:val="36"/>
                          <w:szCs w:val="36"/>
                        </w:rPr>
                        <w:t>EMPLOYEE SPOTLIGHT</w:t>
                      </w:r>
                    </w:p>
                    <w:p w14:paraId="608F6F6D" w14:textId="63F6B423" w:rsidR="00ED3F57" w:rsidRDefault="00811B2B" w:rsidP="00ED3F57">
                      <w:pPr>
                        <w:pStyle w:val="Picture-Professional"/>
                      </w:pPr>
                      <w:r>
                        <w:rPr>
                          <w:noProof/>
                        </w:rPr>
                        <w:drawing>
                          <wp:inline distT="0" distB="0" distL="0" distR="0" wp14:anchorId="0A699BE1" wp14:editId="0CEFC8DF">
                            <wp:extent cx="3223260" cy="181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MG2455.JPG"/>
                                    <pic:cNvPicPr/>
                                  </pic:nvPicPr>
                                  <pic:blipFill>
                                    <a:blip r:embed="rId9">
                                      <a:extLst>
                                        <a:ext uri="{28A0092B-C50C-407E-A947-70E740481C1C}">
                                          <a14:useLocalDpi xmlns:a14="http://schemas.microsoft.com/office/drawing/2010/main" val="0"/>
                                        </a:ext>
                                      </a:extLst>
                                    </a:blip>
                                    <a:stretch>
                                      <a:fillRect/>
                                    </a:stretch>
                                  </pic:blipFill>
                                  <pic:spPr>
                                    <a:xfrm>
                                      <a:off x="0" y="0"/>
                                      <a:ext cx="3223260" cy="1812925"/>
                                    </a:xfrm>
                                    <a:prstGeom prst="rect">
                                      <a:avLst/>
                                    </a:prstGeom>
                                  </pic:spPr>
                                </pic:pic>
                              </a:graphicData>
                            </a:graphic>
                          </wp:inline>
                        </w:drawing>
                      </w:r>
                    </w:p>
                    <w:p w14:paraId="79B297F0" w14:textId="2B3434CB" w:rsidR="0021655D" w:rsidRDefault="000111FD" w:rsidP="0021655D">
                      <w:pPr>
                        <w:pStyle w:val="Byline-Professional"/>
                        <w:rPr>
                          <w:sz w:val="24"/>
                          <w:szCs w:val="24"/>
                        </w:rPr>
                      </w:pPr>
                      <w:r>
                        <w:rPr>
                          <w:sz w:val="24"/>
                          <w:szCs w:val="24"/>
                        </w:rPr>
                        <w:t>Haley Truitt</w:t>
                      </w:r>
                      <w:r w:rsidR="003D3EFE">
                        <w:rPr>
                          <w:sz w:val="24"/>
                          <w:szCs w:val="24"/>
                        </w:rPr>
                        <w:t>,</w:t>
                      </w:r>
                      <w:r w:rsidR="00E94796">
                        <w:rPr>
                          <w:sz w:val="24"/>
                          <w:szCs w:val="24"/>
                        </w:rPr>
                        <w:t xml:space="preserve"> C-Store </w:t>
                      </w:r>
                      <w:r>
                        <w:rPr>
                          <w:sz w:val="24"/>
                          <w:szCs w:val="24"/>
                        </w:rPr>
                        <w:t>Clerk</w:t>
                      </w:r>
                      <w:r w:rsidR="003D3EFE">
                        <w:rPr>
                          <w:sz w:val="24"/>
                          <w:szCs w:val="24"/>
                        </w:rPr>
                        <w:t xml:space="preserve"> </w:t>
                      </w:r>
                    </w:p>
                    <w:p w14:paraId="537BCF3E" w14:textId="77777777" w:rsidR="00D54263" w:rsidRPr="00B74D2E" w:rsidRDefault="003D3EFE" w:rsidP="00B74D2E">
                      <w:pPr>
                        <w:pStyle w:val="Byline-Professional"/>
                        <w:rPr>
                          <w:sz w:val="24"/>
                          <w:szCs w:val="24"/>
                        </w:rPr>
                      </w:pPr>
                      <w:r>
                        <w:rPr>
                          <w:sz w:val="24"/>
                          <w:szCs w:val="24"/>
                        </w:rPr>
                        <w:t>Stephenson</w:t>
                      </w:r>
                      <w:r w:rsidR="00C2646B">
                        <w:rPr>
                          <w:sz w:val="24"/>
                          <w:szCs w:val="24"/>
                        </w:rPr>
                        <w:t xml:space="preserve">, </w:t>
                      </w:r>
                      <w:r>
                        <w:rPr>
                          <w:sz w:val="24"/>
                          <w:szCs w:val="24"/>
                        </w:rPr>
                        <w:t>MI</w:t>
                      </w:r>
                      <w:r w:rsidR="00D441AD">
                        <w:rPr>
                          <w:sz w:val="24"/>
                          <w:szCs w:val="24"/>
                        </w:rPr>
                        <w:t xml:space="preserve"> Location</w:t>
                      </w:r>
                    </w:p>
                    <w:p w14:paraId="3AF95A72" w14:textId="72B5F702" w:rsidR="00811B2B" w:rsidRDefault="00B51FD2" w:rsidP="00B51FD2">
                      <w:pPr>
                        <w:pStyle w:val="BylineCompany-Professional"/>
                        <w:rPr>
                          <w:rFonts w:cs="Arial"/>
                          <w:sz w:val="20"/>
                        </w:rPr>
                      </w:pPr>
                      <w:r>
                        <w:rPr>
                          <w:rFonts w:cs="Arial"/>
                          <w:sz w:val="20"/>
                        </w:rPr>
                        <w:t xml:space="preserve">Haley </w:t>
                      </w:r>
                      <w:r w:rsidR="00811B2B">
                        <w:rPr>
                          <w:rFonts w:cs="Arial"/>
                          <w:sz w:val="20"/>
                        </w:rPr>
                        <w:t>just celebrated her 3</w:t>
                      </w:r>
                      <w:r w:rsidR="00811B2B" w:rsidRPr="00811B2B">
                        <w:rPr>
                          <w:rFonts w:cs="Arial"/>
                          <w:sz w:val="20"/>
                          <w:vertAlign w:val="superscript"/>
                        </w:rPr>
                        <w:t>rd</w:t>
                      </w:r>
                      <w:r w:rsidR="00811B2B">
                        <w:rPr>
                          <w:rFonts w:cs="Arial"/>
                          <w:sz w:val="20"/>
                        </w:rPr>
                        <w:t xml:space="preserve"> year anniversary at the SMC.  At the age of 16 she started her first job on April 21</w:t>
                      </w:r>
                      <w:r w:rsidR="00811B2B" w:rsidRPr="00811B2B">
                        <w:rPr>
                          <w:rFonts w:cs="Arial"/>
                          <w:sz w:val="20"/>
                          <w:vertAlign w:val="superscript"/>
                        </w:rPr>
                        <w:t>st</w:t>
                      </w:r>
                      <w:r w:rsidR="00811B2B">
                        <w:rPr>
                          <w:rFonts w:cs="Arial"/>
                          <w:sz w:val="20"/>
                        </w:rPr>
                        <w:t xml:space="preserve"> as a stocker and has </w:t>
                      </w:r>
                      <w:r w:rsidR="00F110D9">
                        <w:rPr>
                          <w:rFonts w:cs="Arial"/>
                          <w:sz w:val="20"/>
                        </w:rPr>
                        <w:t>since</w:t>
                      </w:r>
                      <w:r w:rsidR="00811B2B">
                        <w:rPr>
                          <w:rFonts w:cs="Arial"/>
                          <w:sz w:val="20"/>
                        </w:rPr>
                        <w:t xml:space="preserve"> moved up to the position of clerk.</w:t>
                      </w:r>
                    </w:p>
                    <w:p w14:paraId="57694CDB" w14:textId="17C16F8B" w:rsidR="00F110D9" w:rsidRDefault="00811B2B" w:rsidP="00B51FD2">
                      <w:pPr>
                        <w:pStyle w:val="BylineCompany-Professional"/>
                        <w:rPr>
                          <w:rFonts w:cs="Arial"/>
                          <w:sz w:val="20"/>
                        </w:rPr>
                      </w:pPr>
                      <w:r>
                        <w:rPr>
                          <w:rFonts w:cs="Arial"/>
                          <w:sz w:val="20"/>
                        </w:rPr>
                        <w:t>She was born and raised in Stephenson.  Is a graduate of Stephenson High School.  While is school she was on the volleyball, basketball</w:t>
                      </w:r>
                      <w:r w:rsidR="00F110D9">
                        <w:rPr>
                          <w:rFonts w:cs="Arial"/>
                          <w:sz w:val="20"/>
                        </w:rPr>
                        <w:t>, track and softball team.</w:t>
                      </w:r>
                    </w:p>
                    <w:p w14:paraId="681F7A47" w14:textId="77777777" w:rsidR="0033724A" w:rsidRDefault="0033724A" w:rsidP="0033724A">
                      <w:pPr>
                        <w:pStyle w:val="BylineCompany-Professional"/>
                        <w:rPr>
                          <w:rFonts w:cs="Arial"/>
                          <w:sz w:val="20"/>
                        </w:rPr>
                      </w:pPr>
                      <w:r>
                        <w:rPr>
                          <w:rFonts w:cs="Arial"/>
                          <w:sz w:val="20"/>
                        </w:rPr>
                        <w:t xml:space="preserve">Her favorite time of the year is the fall.  During that time, she gets to do what she loves most, Hunt.  </w:t>
                      </w:r>
                    </w:p>
                    <w:p w14:paraId="72E0E0D0" w14:textId="75BBEC39" w:rsidR="0033724A" w:rsidRDefault="0033724A" w:rsidP="00B51FD2">
                      <w:pPr>
                        <w:pStyle w:val="BylineCompany-Professional"/>
                        <w:rPr>
                          <w:rFonts w:cs="Arial"/>
                          <w:sz w:val="20"/>
                        </w:rPr>
                      </w:pPr>
                      <w:r>
                        <w:rPr>
                          <w:rFonts w:cs="Arial"/>
                          <w:sz w:val="20"/>
                        </w:rPr>
                        <w:t>Family is also very important to her.  She loves the Christmas holiday because it the one time the entire family all comes together and is in the same place at the same time.</w:t>
                      </w:r>
                      <w:bookmarkStart w:id="1" w:name="_GoBack"/>
                      <w:bookmarkEnd w:id="1"/>
                    </w:p>
                    <w:p w14:paraId="466E4879" w14:textId="41D2206B" w:rsidR="00F110D9" w:rsidRDefault="00F110D9" w:rsidP="00B51FD2">
                      <w:pPr>
                        <w:pStyle w:val="BylineCompany-Professional"/>
                        <w:rPr>
                          <w:rFonts w:cs="Arial"/>
                          <w:sz w:val="20"/>
                        </w:rPr>
                      </w:pPr>
                      <w:r>
                        <w:rPr>
                          <w:rFonts w:cs="Arial"/>
                          <w:sz w:val="20"/>
                        </w:rPr>
                        <w:t>Her long-term goals are to attend NWTC in Green Bay, WI to pursue a degree in Criminal Justice.  Her hopes are to join the Menominee County Sheriff’s Department.  When asked why she said “It’s in my blood, my father was in the Air Force and was a MP, her Grandpa, Aunt and Uncle are also police officers and I want to serve the community.”</w:t>
                      </w:r>
                    </w:p>
                    <w:p w14:paraId="4618E056" w14:textId="77777777" w:rsidR="00C862AE" w:rsidRDefault="00C862AE" w:rsidP="0021655D">
                      <w:pPr>
                        <w:pStyle w:val="BylineCompany-Professional"/>
                        <w:pBdr>
                          <w:bottom w:val="single" w:sz="12" w:space="1" w:color="auto"/>
                        </w:pBdr>
                        <w:rPr>
                          <w:rFonts w:cs="Arial"/>
                          <w:sz w:val="20"/>
                        </w:rPr>
                      </w:pPr>
                    </w:p>
                    <w:p w14:paraId="43632C5E" w14:textId="77777777" w:rsidR="00C862AE" w:rsidRPr="001F1869" w:rsidRDefault="001F1869" w:rsidP="001F1869">
                      <w:pPr>
                        <w:pStyle w:val="BylineCompany-Professional"/>
                        <w:jc w:val="center"/>
                        <w:rPr>
                          <w:rFonts w:cs="Arial"/>
                          <w:b/>
                          <w:sz w:val="20"/>
                        </w:rPr>
                      </w:pPr>
                      <w:r w:rsidRPr="001F1869">
                        <w:rPr>
                          <w:rFonts w:cs="Arial"/>
                          <w:b/>
                          <w:sz w:val="20"/>
                        </w:rPr>
                        <w:t>NEXT ISSUE</w:t>
                      </w:r>
                    </w:p>
                    <w:p w14:paraId="66E6450E" w14:textId="123F7B0B" w:rsidR="00B02D01" w:rsidRDefault="005F5D6C" w:rsidP="00DA4A71">
                      <w:pPr>
                        <w:pStyle w:val="BylineCompany-Professional"/>
                        <w:numPr>
                          <w:ilvl w:val="0"/>
                          <w:numId w:val="3"/>
                        </w:numPr>
                        <w:rPr>
                          <w:rFonts w:cs="Arial"/>
                          <w:sz w:val="20"/>
                          <w:highlight w:val="yellow"/>
                        </w:rPr>
                      </w:pPr>
                      <w:r>
                        <w:rPr>
                          <w:rFonts w:cs="Arial"/>
                          <w:sz w:val="20"/>
                          <w:highlight w:val="yellow"/>
                        </w:rPr>
                        <w:t>John Erickson, Driver</w:t>
                      </w:r>
                    </w:p>
                    <w:p w14:paraId="28602000" w14:textId="36D29FB3" w:rsidR="00317692" w:rsidRPr="000111FD" w:rsidRDefault="00317692" w:rsidP="00317692">
                      <w:pPr>
                        <w:pStyle w:val="BylineCompany-Professional"/>
                        <w:ind w:left="720"/>
                        <w:rPr>
                          <w:rFonts w:cs="Arial"/>
                          <w:sz w:val="20"/>
                          <w:highlight w:val="yellow"/>
                        </w:rPr>
                      </w:pPr>
                      <w:r>
                        <w:rPr>
                          <w:rFonts w:cs="Arial"/>
                          <w:sz w:val="20"/>
                          <w:highlight w:val="yellow"/>
                        </w:rPr>
                        <w:t>Stephenson, Feed Mill Location</w:t>
                      </w:r>
                    </w:p>
                    <w:p w14:paraId="2AF41E60" w14:textId="2D7FF6BD" w:rsidR="00C862AE" w:rsidRPr="000111FD" w:rsidRDefault="00E33C0D" w:rsidP="00C862AE">
                      <w:pPr>
                        <w:pStyle w:val="BylineCompany-Professional"/>
                        <w:numPr>
                          <w:ilvl w:val="0"/>
                          <w:numId w:val="3"/>
                        </w:numPr>
                        <w:rPr>
                          <w:rFonts w:cs="Arial"/>
                          <w:sz w:val="20"/>
                          <w:highlight w:val="yellow"/>
                        </w:rPr>
                      </w:pPr>
                      <w:r>
                        <w:rPr>
                          <w:rFonts w:cs="Arial"/>
                          <w:sz w:val="20"/>
                          <w:highlight w:val="yellow"/>
                        </w:rPr>
                        <w:t xml:space="preserve">Still </w:t>
                      </w:r>
                      <w:r w:rsidR="00B51FD2">
                        <w:rPr>
                          <w:rFonts w:cs="Arial"/>
                          <w:sz w:val="20"/>
                          <w:highlight w:val="yellow"/>
                        </w:rPr>
                        <w:t>T</w:t>
                      </w:r>
                      <w:r>
                        <w:rPr>
                          <w:rFonts w:cs="Arial"/>
                          <w:sz w:val="20"/>
                          <w:highlight w:val="yellow"/>
                        </w:rPr>
                        <w:t xml:space="preserve">ime </w:t>
                      </w:r>
                      <w:proofErr w:type="gramStart"/>
                      <w:r w:rsidR="00B51FD2">
                        <w:rPr>
                          <w:rFonts w:cs="Arial"/>
                          <w:sz w:val="20"/>
                          <w:highlight w:val="yellow"/>
                        </w:rPr>
                        <w:t>T</w:t>
                      </w:r>
                      <w:r>
                        <w:rPr>
                          <w:rFonts w:cs="Arial"/>
                          <w:sz w:val="20"/>
                          <w:highlight w:val="yellow"/>
                        </w:rPr>
                        <w:t>o</w:t>
                      </w:r>
                      <w:proofErr w:type="gramEnd"/>
                      <w:r>
                        <w:rPr>
                          <w:rFonts w:cs="Arial"/>
                          <w:sz w:val="20"/>
                          <w:highlight w:val="yellow"/>
                        </w:rPr>
                        <w:t xml:space="preserve"> </w:t>
                      </w:r>
                      <w:r w:rsidR="00B51FD2">
                        <w:rPr>
                          <w:rFonts w:cs="Arial"/>
                          <w:sz w:val="20"/>
                          <w:highlight w:val="yellow"/>
                        </w:rPr>
                        <w:t>G</w:t>
                      </w:r>
                      <w:r>
                        <w:rPr>
                          <w:rFonts w:cs="Arial"/>
                          <w:sz w:val="20"/>
                          <w:highlight w:val="yellow"/>
                        </w:rPr>
                        <w:t>et</w:t>
                      </w:r>
                      <w:r w:rsidR="000111FD">
                        <w:rPr>
                          <w:rFonts w:cs="Arial"/>
                          <w:sz w:val="20"/>
                          <w:highlight w:val="yellow"/>
                        </w:rPr>
                        <w:t xml:space="preserve"> </w:t>
                      </w:r>
                      <w:r w:rsidR="00B51FD2">
                        <w:rPr>
                          <w:rFonts w:cs="Arial"/>
                          <w:sz w:val="20"/>
                          <w:highlight w:val="yellow"/>
                        </w:rPr>
                        <w:t>Y</w:t>
                      </w:r>
                      <w:r w:rsidR="000111FD">
                        <w:rPr>
                          <w:rFonts w:cs="Arial"/>
                          <w:sz w:val="20"/>
                          <w:highlight w:val="yellow"/>
                        </w:rPr>
                        <w:t>our</w:t>
                      </w:r>
                      <w:r w:rsidR="00B51FD2">
                        <w:rPr>
                          <w:rFonts w:cs="Arial"/>
                          <w:sz w:val="20"/>
                          <w:highlight w:val="yellow"/>
                        </w:rPr>
                        <w:t xml:space="preserve"> F</w:t>
                      </w:r>
                      <w:r w:rsidR="000111FD">
                        <w:rPr>
                          <w:rFonts w:cs="Arial"/>
                          <w:sz w:val="20"/>
                          <w:highlight w:val="yellow"/>
                        </w:rPr>
                        <w:t xml:space="preserve">ields </w:t>
                      </w:r>
                      <w:r w:rsidR="00B51FD2">
                        <w:rPr>
                          <w:rFonts w:cs="Arial"/>
                          <w:sz w:val="20"/>
                          <w:highlight w:val="yellow"/>
                        </w:rPr>
                        <w:t>R</w:t>
                      </w:r>
                      <w:r w:rsidR="000111FD">
                        <w:rPr>
                          <w:rFonts w:cs="Arial"/>
                          <w:sz w:val="20"/>
                          <w:highlight w:val="yellow"/>
                        </w:rPr>
                        <w:t>eady</w:t>
                      </w:r>
                    </w:p>
                    <w:p w14:paraId="723E1F1D" w14:textId="77777777" w:rsidR="00C862AE" w:rsidRPr="001079F4" w:rsidRDefault="00C862AE" w:rsidP="0021655D">
                      <w:pPr>
                        <w:pStyle w:val="BylineCompany-Professional"/>
                        <w:rPr>
                          <w:rFonts w:cs="Arial"/>
                          <w:sz w:val="20"/>
                        </w:rPr>
                      </w:pPr>
                    </w:p>
                  </w:txbxContent>
                </v:textbox>
              </v:shape>
            </w:pict>
          </mc:Fallback>
        </mc:AlternateContent>
      </w:r>
      <w:r w:rsidR="00A81EFE">
        <w:rPr>
          <w:noProof/>
        </w:rPr>
        <mc:AlternateContent>
          <mc:Choice Requires="wps">
            <w:drawing>
              <wp:anchor distT="0" distB="0" distL="114300" distR="114300" simplePos="0" relativeHeight="251659264" behindDoc="0" locked="0" layoutInCell="0" allowOverlap="1" wp14:anchorId="1BF53107" wp14:editId="2866AAEB">
                <wp:simplePos x="0" y="0"/>
                <wp:positionH relativeFrom="column">
                  <wp:posOffset>-176530</wp:posOffset>
                </wp:positionH>
                <wp:positionV relativeFrom="paragraph">
                  <wp:posOffset>58420</wp:posOffset>
                </wp:positionV>
                <wp:extent cx="3415030" cy="5652135"/>
                <wp:effectExtent l="0" t="0" r="13970"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565213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34940EF5" w14:textId="5628E157" w:rsidR="00D441AD" w:rsidRPr="00F76657" w:rsidRDefault="00AA679E" w:rsidP="00F76657">
                            <w:pPr>
                              <w:pStyle w:val="NoSpacing"/>
                              <w:jc w:val="center"/>
                              <w:rPr>
                                <w:b/>
                                <w:bCs/>
                                <w:sz w:val="36"/>
                                <w:szCs w:val="36"/>
                              </w:rPr>
                            </w:pPr>
                            <w:r>
                              <w:rPr>
                                <w:rStyle w:val="Strong"/>
                                <w:sz w:val="36"/>
                                <w:szCs w:val="36"/>
                              </w:rPr>
                              <w:t xml:space="preserve"> </w:t>
                            </w:r>
                            <w:r w:rsidR="000111FD">
                              <w:rPr>
                                <w:rStyle w:val="Strong"/>
                                <w:sz w:val="36"/>
                                <w:szCs w:val="36"/>
                              </w:rPr>
                              <w:t xml:space="preserve">New </w:t>
                            </w:r>
                            <w:r w:rsidR="00C619B3">
                              <w:rPr>
                                <w:rStyle w:val="Strong"/>
                                <w:sz w:val="36"/>
                                <w:szCs w:val="36"/>
                              </w:rPr>
                              <w:t>S</w:t>
                            </w:r>
                            <w:r w:rsidR="00D41065">
                              <w:rPr>
                                <w:rStyle w:val="Strong"/>
                                <w:sz w:val="36"/>
                                <w:szCs w:val="36"/>
                              </w:rPr>
                              <w:t>ummer</w:t>
                            </w:r>
                            <w:r w:rsidR="00C619B3">
                              <w:rPr>
                                <w:rStyle w:val="Strong"/>
                                <w:sz w:val="36"/>
                                <w:szCs w:val="36"/>
                              </w:rPr>
                              <w:t xml:space="preserve"> </w:t>
                            </w:r>
                            <w:r w:rsidR="000111FD">
                              <w:rPr>
                                <w:rStyle w:val="Strong"/>
                                <w:sz w:val="36"/>
                                <w:szCs w:val="36"/>
                              </w:rPr>
                              <w:t>Apparel</w:t>
                            </w:r>
                          </w:p>
                          <w:p w14:paraId="358BF075" w14:textId="77777777" w:rsidR="00B51FD2" w:rsidRDefault="00B51FD2" w:rsidP="00345566">
                            <w:pPr>
                              <w:pStyle w:val="BylineCompany-Professional"/>
                              <w:rPr>
                                <w:rFonts w:cs="Arial"/>
                                <w:sz w:val="20"/>
                              </w:rPr>
                            </w:pPr>
                          </w:p>
                          <w:p w14:paraId="379CDBAC" w14:textId="0411AFA5" w:rsidR="00DD793E" w:rsidRDefault="005F5D6C" w:rsidP="00345566">
                            <w:pPr>
                              <w:pStyle w:val="BylineCompany-Professional"/>
                              <w:rPr>
                                <w:rFonts w:cs="Arial"/>
                                <w:sz w:val="20"/>
                              </w:rPr>
                            </w:pPr>
                            <w:r>
                              <w:rPr>
                                <w:rFonts w:cs="Arial"/>
                                <w:sz w:val="20"/>
                              </w:rPr>
                              <w:t xml:space="preserve">Last spring, we brought in an apparel line.  Since then we have increased our inventory. </w:t>
                            </w:r>
                            <w:r w:rsidR="00DD793E">
                              <w:rPr>
                                <w:rFonts w:cs="Arial"/>
                                <w:sz w:val="20"/>
                              </w:rPr>
                              <w:t xml:space="preserve">Throughout the year we bring in new </w:t>
                            </w:r>
                            <w:r>
                              <w:rPr>
                                <w:rFonts w:cs="Arial"/>
                                <w:sz w:val="20"/>
                              </w:rPr>
                              <w:t>items</w:t>
                            </w:r>
                            <w:r w:rsidR="00DD793E">
                              <w:rPr>
                                <w:rFonts w:cs="Arial"/>
                                <w:sz w:val="20"/>
                              </w:rPr>
                              <w:t>.  We have just received our new s</w:t>
                            </w:r>
                            <w:r w:rsidR="00D41065">
                              <w:rPr>
                                <w:rFonts w:cs="Arial"/>
                                <w:sz w:val="20"/>
                              </w:rPr>
                              <w:t>ummer</w:t>
                            </w:r>
                            <w:r w:rsidR="00DD793E">
                              <w:rPr>
                                <w:rFonts w:cs="Arial"/>
                                <w:sz w:val="20"/>
                              </w:rPr>
                              <w:t xml:space="preserve"> line.  Both the Powers and Stephenson c-stores have new designs </w:t>
                            </w:r>
                            <w:r>
                              <w:rPr>
                                <w:rFonts w:cs="Arial"/>
                                <w:sz w:val="20"/>
                              </w:rPr>
                              <w:t xml:space="preserve">with </w:t>
                            </w:r>
                            <w:r w:rsidR="00DD793E">
                              <w:rPr>
                                <w:rFonts w:cs="Arial"/>
                                <w:sz w:val="20"/>
                              </w:rPr>
                              <w:t>great new colors.</w:t>
                            </w:r>
                          </w:p>
                          <w:p w14:paraId="2C35B1A9" w14:textId="5DAA2947" w:rsidR="00F82509" w:rsidRDefault="00DD793E" w:rsidP="00345566">
                            <w:pPr>
                              <w:pStyle w:val="BylineCompany-Professional"/>
                              <w:rPr>
                                <w:rFonts w:cs="Arial"/>
                                <w:sz w:val="20"/>
                              </w:rPr>
                            </w:pPr>
                            <w:r>
                              <w:rPr>
                                <w:rFonts w:cs="Arial"/>
                                <w:sz w:val="20"/>
                              </w:rPr>
                              <w:t xml:space="preserve">This spring we turned our popular Yooper sweatshirt </w:t>
                            </w:r>
                            <w:r w:rsidR="005F721B">
                              <w:rPr>
                                <w:rFonts w:cs="Arial"/>
                                <w:sz w:val="20"/>
                              </w:rPr>
                              <w:t xml:space="preserve">into </w:t>
                            </w:r>
                            <w:r>
                              <w:rPr>
                                <w:rFonts w:cs="Arial"/>
                                <w:sz w:val="20"/>
                              </w:rPr>
                              <w:t>a t-shirt version.</w:t>
                            </w:r>
                            <w:r w:rsidR="00D41065">
                              <w:rPr>
                                <w:rFonts w:cs="Arial"/>
                                <w:sz w:val="20"/>
                              </w:rPr>
                              <w:t xml:space="preserve">  When talking to Stephenson Store Manager, Jen Marciniak she said “add</w:t>
                            </w:r>
                            <w:r w:rsidR="005F721B">
                              <w:rPr>
                                <w:rFonts w:cs="Arial"/>
                                <w:sz w:val="20"/>
                              </w:rPr>
                              <w:t>ing</w:t>
                            </w:r>
                            <w:r w:rsidR="00D41065">
                              <w:rPr>
                                <w:rFonts w:cs="Arial"/>
                                <w:sz w:val="20"/>
                              </w:rPr>
                              <w:t xml:space="preserve"> the t-shirts and</w:t>
                            </w:r>
                            <w:r w:rsidR="005F721B">
                              <w:rPr>
                                <w:rFonts w:cs="Arial"/>
                                <w:sz w:val="20"/>
                              </w:rPr>
                              <w:t xml:space="preserve"> </w:t>
                            </w:r>
                            <w:r w:rsidR="00D41065">
                              <w:rPr>
                                <w:rFonts w:cs="Arial"/>
                                <w:sz w:val="20"/>
                              </w:rPr>
                              <w:t>sweatshirts have been</w:t>
                            </w:r>
                            <w:r w:rsidR="005F721B">
                              <w:rPr>
                                <w:rFonts w:cs="Arial"/>
                                <w:sz w:val="20"/>
                              </w:rPr>
                              <w:t xml:space="preserve"> </w:t>
                            </w:r>
                            <w:r w:rsidR="00D41065">
                              <w:rPr>
                                <w:rFonts w:cs="Arial"/>
                                <w:sz w:val="20"/>
                              </w:rPr>
                              <w:t>very popular</w:t>
                            </w:r>
                            <w:r w:rsidR="005F721B">
                              <w:rPr>
                                <w:rFonts w:cs="Arial"/>
                                <w:sz w:val="20"/>
                              </w:rPr>
                              <w:t xml:space="preserve"> w</w:t>
                            </w:r>
                            <w:r w:rsidR="00D41065">
                              <w:rPr>
                                <w:rFonts w:cs="Arial"/>
                                <w:sz w:val="20"/>
                              </w:rPr>
                              <w:t xml:space="preserve">ith the customers.  We sometimes have customers come in just to see what new items </w:t>
                            </w:r>
                            <w:r w:rsidR="005F5D6C">
                              <w:rPr>
                                <w:rFonts w:cs="Arial"/>
                                <w:sz w:val="20"/>
                              </w:rPr>
                              <w:t>have</w:t>
                            </w:r>
                            <w:r w:rsidR="00D41065">
                              <w:rPr>
                                <w:rFonts w:cs="Arial"/>
                                <w:sz w:val="20"/>
                              </w:rPr>
                              <w:t xml:space="preserve"> </w:t>
                            </w:r>
                            <w:r w:rsidR="005F721B">
                              <w:rPr>
                                <w:rFonts w:cs="Arial"/>
                                <w:sz w:val="20"/>
                              </w:rPr>
                              <w:t>arrived</w:t>
                            </w:r>
                            <w:r w:rsidR="005F5D6C">
                              <w:rPr>
                                <w:rFonts w:cs="Arial"/>
                                <w:sz w:val="20"/>
                              </w:rPr>
                              <w:t>”.</w:t>
                            </w:r>
                          </w:p>
                          <w:p w14:paraId="1D504587" w14:textId="77777777" w:rsidR="00C95D2E" w:rsidRDefault="00C95D2E" w:rsidP="00345566">
                            <w:pPr>
                              <w:pStyle w:val="BylineCompany-Professional"/>
                              <w:rPr>
                                <w:rFonts w:cs="Arial"/>
                                <w:sz w:val="20"/>
                              </w:rPr>
                            </w:pPr>
                            <w:r>
                              <w:rPr>
                                <w:rFonts w:cs="Arial"/>
                                <w:sz w:val="20"/>
                              </w:rPr>
                              <w:t>With camping right around the corner, stop by and pick up a new sweatshirt.  They are a great item to have on a chilly night for around the campfire.</w:t>
                            </w:r>
                          </w:p>
                          <w:p w14:paraId="58F54552" w14:textId="27BFB697" w:rsidR="00B51FD2" w:rsidRDefault="00317692" w:rsidP="00345566">
                            <w:pPr>
                              <w:pStyle w:val="BylineCompany-Professional"/>
                              <w:rPr>
                                <w:rFonts w:cs="Arial"/>
                                <w:sz w:val="20"/>
                              </w:rPr>
                            </w:pPr>
                            <w:r>
                              <w:rPr>
                                <w:rFonts w:cs="Arial"/>
                                <w:sz w:val="20"/>
                              </w:rPr>
                              <w:t>T-shirts start as low as $12.99 and</w:t>
                            </w:r>
                            <w:r w:rsidR="00C95D2E">
                              <w:rPr>
                                <w:rFonts w:cs="Arial"/>
                                <w:sz w:val="20"/>
                              </w:rPr>
                              <w:t xml:space="preserve"> sweatshirts $29.99.  So, stop into either of our locations and check out our new lineup.  If </w:t>
                            </w:r>
                            <w:r w:rsidR="00F82509">
                              <w:rPr>
                                <w:rFonts w:cs="Arial"/>
                                <w:sz w:val="20"/>
                              </w:rPr>
                              <w:t>you need a specific size please let us know and we will be happy to help</w:t>
                            </w:r>
                            <w:r w:rsidR="00C95D2E">
                              <w:rPr>
                                <w:rFonts w:cs="Arial"/>
                                <w:sz w:val="20"/>
                              </w:rPr>
                              <w:t>.</w:t>
                            </w:r>
                          </w:p>
                          <w:p w14:paraId="5C8E31DC" w14:textId="11F5EC1C" w:rsidR="00C95D2E" w:rsidRPr="00B51FD2" w:rsidRDefault="00C95D2E" w:rsidP="00B51FD2">
                            <w:pPr>
                              <w:pStyle w:val="NoSpacing"/>
                              <w:jc w:val="center"/>
                              <w:rPr>
                                <w:rFonts w:ascii="Arial" w:hAnsi="Arial" w:cs="Arial"/>
                                <w:b/>
                                <w:i/>
                              </w:rPr>
                            </w:pPr>
                            <w:r w:rsidRPr="00B51FD2">
                              <w:rPr>
                                <w:rFonts w:ascii="Arial" w:hAnsi="Arial" w:cs="Arial"/>
                                <w:b/>
                                <w:i/>
                              </w:rPr>
                              <w:t>Powers and Stephenson C-Store Hours:</w:t>
                            </w:r>
                          </w:p>
                          <w:p w14:paraId="1F25322E" w14:textId="00CC8631" w:rsidR="00C95D2E" w:rsidRDefault="00C95D2E" w:rsidP="00B51FD2">
                            <w:pPr>
                              <w:pStyle w:val="NoSpacing"/>
                              <w:jc w:val="center"/>
                              <w:rPr>
                                <w:rFonts w:ascii="Arial" w:hAnsi="Arial" w:cs="Arial"/>
                                <w:b/>
                                <w:i/>
                              </w:rPr>
                            </w:pPr>
                            <w:r w:rsidRPr="00B51FD2">
                              <w:rPr>
                                <w:rFonts w:ascii="Arial" w:hAnsi="Arial" w:cs="Arial"/>
                                <w:b/>
                                <w:i/>
                              </w:rPr>
                              <w:t xml:space="preserve">Mon-Sat 5am – 10pm, Sunday 6am – </w:t>
                            </w:r>
                            <w:r w:rsidR="00B51FD2" w:rsidRPr="00B51FD2">
                              <w:rPr>
                                <w:rFonts w:ascii="Arial" w:hAnsi="Arial" w:cs="Arial"/>
                                <w:b/>
                                <w:i/>
                              </w:rPr>
                              <w:t>9</w:t>
                            </w:r>
                            <w:r w:rsidRPr="00B51FD2">
                              <w:rPr>
                                <w:rFonts w:ascii="Arial" w:hAnsi="Arial" w:cs="Arial"/>
                                <w:b/>
                                <w:i/>
                              </w:rPr>
                              <w:t>pm</w:t>
                            </w:r>
                          </w:p>
                          <w:p w14:paraId="4144B648" w14:textId="77777777" w:rsidR="00B51FD2" w:rsidRPr="00B51FD2" w:rsidRDefault="00B51FD2" w:rsidP="00B51FD2">
                            <w:pPr>
                              <w:pStyle w:val="NoSpacing"/>
                              <w:jc w:val="center"/>
                              <w:rPr>
                                <w:rFonts w:ascii="Arial" w:hAnsi="Arial" w:cs="Arial"/>
                                <w:b/>
                                <w:i/>
                              </w:rPr>
                            </w:pPr>
                          </w:p>
                          <w:p w14:paraId="7E17F30E" w14:textId="395660F8" w:rsidR="00E27A02" w:rsidRPr="00345566" w:rsidRDefault="005F721B" w:rsidP="005F5D6C">
                            <w:pPr>
                              <w:pStyle w:val="BylineCompany-Professional"/>
                              <w:rPr>
                                <w:rFonts w:cs="Arial"/>
                                <w:b/>
                                <w:i/>
                                <w:sz w:val="18"/>
                                <w:szCs w:val="18"/>
                              </w:rPr>
                            </w:pPr>
                            <w:r>
                              <w:rPr>
                                <w:rFonts w:cs="Arial"/>
                                <w:b/>
                                <w:i/>
                                <w:noProof/>
                                <w:sz w:val="18"/>
                                <w:szCs w:val="18"/>
                              </w:rPr>
                              <w:drawing>
                                <wp:inline distT="0" distB="0" distL="0" distR="0" wp14:anchorId="0334A626" wp14:editId="6B3B98BE">
                                  <wp:extent cx="3223260" cy="181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MG2450.JPG"/>
                                          <pic:cNvPicPr/>
                                        </pic:nvPicPr>
                                        <pic:blipFill>
                                          <a:blip r:embed="rId10">
                                            <a:extLst>
                                              <a:ext uri="{28A0092B-C50C-407E-A947-70E740481C1C}">
                                                <a14:useLocalDpi xmlns:a14="http://schemas.microsoft.com/office/drawing/2010/main" val="0"/>
                                              </a:ext>
                                            </a:extLst>
                                          </a:blip>
                                          <a:stretch>
                                            <a:fillRect/>
                                          </a:stretch>
                                        </pic:blipFill>
                                        <pic:spPr>
                                          <a:xfrm>
                                            <a:off x="0" y="0"/>
                                            <a:ext cx="3223260" cy="1812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53107" id="Text Box 2" o:spid="_x0000_s1027" type="#_x0000_t202" style="position:absolute;margin-left:-13.9pt;margin-top:4.6pt;width:268.9pt;height:4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" o:allowincell="f" filled="f" strokecolor="navy">
                <v:textbox>
                  <w:txbxContent>
                    <w:p w14:paraId="34940EF5" w14:textId="5628E157" w:rsidR="00D441AD" w:rsidRPr="00F76657" w:rsidRDefault="00AA679E" w:rsidP="00F76657">
                      <w:pPr>
                        <w:pStyle w:val="NoSpacing"/>
                        <w:jc w:val="center"/>
                        <w:rPr>
                          <w:b/>
                          <w:bCs/>
                          <w:sz w:val="36"/>
                          <w:szCs w:val="36"/>
                        </w:rPr>
                      </w:pPr>
                      <w:r>
                        <w:rPr>
                          <w:rStyle w:val="Strong"/>
                          <w:sz w:val="36"/>
                          <w:szCs w:val="36"/>
                        </w:rPr>
                        <w:t xml:space="preserve"> </w:t>
                      </w:r>
                      <w:r w:rsidR="000111FD">
                        <w:rPr>
                          <w:rStyle w:val="Strong"/>
                          <w:sz w:val="36"/>
                          <w:szCs w:val="36"/>
                        </w:rPr>
                        <w:t xml:space="preserve">New </w:t>
                      </w:r>
                      <w:r w:rsidR="00C619B3">
                        <w:rPr>
                          <w:rStyle w:val="Strong"/>
                          <w:sz w:val="36"/>
                          <w:szCs w:val="36"/>
                        </w:rPr>
                        <w:t>S</w:t>
                      </w:r>
                      <w:r w:rsidR="00D41065">
                        <w:rPr>
                          <w:rStyle w:val="Strong"/>
                          <w:sz w:val="36"/>
                          <w:szCs w:val="36"/>
                        </w:rPr>
                        <w:t>ummer</w:t>
                      </w:r>
                      <w:r w:rsidR="00C619B3">
                        <w:rPr>
                          <w:rStyle w:val="Strong"/>
                          <w:sz w:val="36"/>
                          <w:szCs w:val="36"/>
                        </w:rPr>
                        <w:t xml:space="preserve"> </w:t>
                      </w:r>
                      <w:r w:rsidR="000111FD">
                        <w:rPr>
                          <w:rStyle w:val="Strong"/>
                          <w:sz w:val="36"/>
                          <w:szCs w:val="36"/>
                        </w:rPr>
                        <w:t>Apparel</w:t>
                      </w:r>
                    </w:p>
                    <w:p w14:paraId="358BF075" w14:textId="77777777" w:rsidR="00B51FD2" w:rsidRDefault="00B51FD2" w:rsidP="00345566">
                      <w:pPr>
                        <w:pStyle w:val="BylineCompany-Professional"/>
                        <w:rPr>
                          <w:rFonts w:cs="Arial"/>
                          <w:sz w:val="20"/>
                        </w:rPr>
                      </w:pPr>
                    </w:p>
                    <w:p w14:paraId="379CDBAC" w14:textId="0411AFA5" w:rsidR="00DD793E" w:rsidRDefault="005F5D6C" w:rsidP="00345566">
                      <w:pPr>
                        <w:pStyle w:val="BylineCompany-Professional"/>
                        <w:rPr>
                          <w:rFonts w:cs="Arial"/>
                          <w:sz w:val="20"/>
                        </w:rPr>
                      </w:pPr>
                      <w:r>
                        <w:rPr>
                          <w:rFonts w:cs="Arial"/>
                          <w:sz w:val="20"/>
                        </w:rPr>
                        <w:t xml:space="preserve">Last spring, we brought in an apparel line.  Since then we have increased our inventory. </w:t>
                      </w:r>
                      <w:r w:rsidR="00DD793E">
                        <w:rPr>
                          <w:rFonts w:cs="Arial"/>
                          <w:sz w:val="20"/>
                        </w:rPr>
                        <w:t xml:space="preserve">Throughout the year we bring in new </w:t>
                      </w:r>
                      <w:r>
                        <w:rPr>
                          <w:rFonts w:cs="Arial"/>
                          <w:sz w:val="20"/>
                        </w:rPr>
                        <w:t>items</w:t>
                      </w:r>
                      <w:r w:rsidR="00DD793E">
                        <w:rPr>
                          <w:rFonts w:cs="Arial"/>
                          <w:sz w:val="20"/>
                        </w:rPr>
                        <w:t>.  We have just received our new s</w:t>
                      </w:r>
                      <w:r w:rsidR="00D41065">
                        <w:rPr>
                          <w:rFonts w:cs="Arial"/>
                          <w:sz w:val="20"/>
                        </w:rPr>
                        <w:t>ummer</w:t>
                      </w:r>
                      <w:r w:rsidR="00DD793E">
                        <w:rPr>
                          <w:rFonts w:cs="Arial"/>
                          <w:sz w:val="20"/>
                        </w:rPr>
                        <w:t xml:space="preserve"> line.  Both the Powers and Stephenson c-stores have new designs </w:t>
                      </w:r>
                      <w:r>
                        <w:rPr>
                          <w:rFonts w:cs="Arial"/>
                          <w:sz w:val="20"/>
                        </w:rPr>
                        <w:t xml:space="preserve">with </w:t>
                      </w:r>
                      <w:r w:rsidR="00DD793E">
                        <w:rPr>
                          <w:rFonts w:cs="Arial"/>
                          <w:sz w:val="20"/>
                        </w:rPr>
                        <w:t>great new colors.</w:t>
                      </w:r>
                    </w:p>
                    <w:p w14:paraId="2C35B1A9" w14:textId="5DAA2947" w:rsidR="00F82509" w:rsidRDefault="00DD793E" w:rsidP="00345566">
                      <w:pPr>
                        <w:pStyle w:val="BylineCompany-Professional"/>
                        <w:rPr>
                          <w:rFonts w:cs="Arial"/>
                          <w:sz w:val="20"/>
                        </w:rPr>
                      </w:pPr>
                      <w:r>
                        <w:rPr>
                          <w:rFonts w:cs="Arial"/>
                          <w:sz w:val="20"/>
                        </w:rPr>
                        <w:t xml:space="preserve">This spring we turned our popular Yooper sweatshirt </w:t>
                      </w:r>
                      <w:r w:rsidR="005F721B">
                        <w:rPr>
                          <w:rFonts w:cs="Arial"/>
                          <w:sz w:val="20"/>
                        </w:rPr>
                        <w:t xml:space="preserve">into </w:t>
                      </w:r>
                      <w:r>
                        <w:rPr>
                          <w:rFonts w:cs="Arial"/>
                          <w:sz w:val="20"/>
                        </w:rPr>
                        <w:t>a t-shirt version.</w:t>
                      </w:r>
                      <w:r w:rsidR="00D41065">
                        <w:rPr>
                          <w:rFonts w:cs="Arial"/>
                          <w:sz w:val="20"/>
                        </w:rPr>
                        <w:t xml:space="preserve">  When talking to Stephenson Store Manager, Jen Marciniak she said “add</w:t>
                      </w:r>
                      <w:r w:rsidR="005F721B">
                        <w:rPr>
                          <w:rFonts w:cs="Arial"/>
                          <w:sz w:val="20"/>
                        </w:rPr>
                        <w:t>ing</w:t>
                      </w:r>
                      <w:r w:rsidR="00D41065">
                        <w:rPr>
                          <w:rFonts w:cs="Arial"/>
                          <w:sz w:val="20"/>
                        </w:rPr>
                        <w:t xml:space="preserve"> the t-shirts and</w:t>
                      </w:r>
                      <w:r w:rsidR="005F721B">
                        <w:rPr>
                          <w:rFonts w:cs="Arial"/>
                          <w:sz w:val="20"/>
                        </w:rPr>
                        <w:t xml:space="preserve"> </w:t>
                      </w:r>
                      <w:r w:rsidR="00D41065">
                        <w:rPr>
                          <w:rFonts w:cs="Arial"/>
                          <w:sz w:val="20"/>
                        </w:rPr>
                        <w:t>sweatshirts have been</w:t>
                      </w:r>
                      <w:r w:rsidR="005F721B">
                        <w:rPr>
                          <w:rFonts w:cs="Arial"/>
                          <w:sz w:val="20"/>
                        </w:rPr>
                        <w:t xml:space="preserve"> </w:t>
                      </w:r>
                      <w:r w:rsidR="00D41065">
                        <w:rPr>
                          <w:rFonts w:cs="Arial"/>
                          <w:sz w:val="20"/>
                        </w:rPr>
                        <w:t>very popular</w:t>
                      </w:r>
                      <w:r w:rsidR="005F721B">
                        <w:rPr>
                          <w:rFonts w:cs="Arial"/>
                          <w:sz w:val="20"/>
                        </w:rPr>
                        <w:t xml:space="preserve"> w</w:t>
                      </w:r>
                      <w:r w:rsidR="00D41065">
                        <w:rPr>
                          <w:rFonts w:cs="Arial"/>
                          <w:sz w:val="20"/>
                        </w:rPr>
                        <w:t xml:space="preserve">ith the customers.  We sometimes have customers come in just to see what new items </w:t>
                      </w:r>
                      <w:r w:rsidR="005F5D6C">
                        <w:rPr>
                          <w:rFonts w:cs="Arial"/>
                          <w:sz w:val="20"/>
                        </w:rPr>
                        <w:t>have</w:t>
                      </w:r>
                      <w:r w:rsidR="00D41065">
                        <w:rPr>
                          <w:rFonts w:cs="Arial"/>
                          <w:sz w:val="20"/>
                        </w:rPr>
                        <w:t xml:space="preserve"> </w:t>
                      </w:r>
                      <w:r w:rsidR="005F721B">
                        <w:rPr>
                          <w:rFonts w:cs="Arial"/>
                          <w:sz w:val="20"/>
                        </w:rPr>
                        <w:t>arrived</w:t>
                      </w:r>
                      <w:r w:rsidR="005F5D6C">
                        <w:rPr>
                          <w:rFonts w:cs="Arial"/>
                          <w:sz w:val="20"/>
                        </w:rPr>
                        <w:t>”.</w:t>
                      </w:r>
                    </w:p>
                    <w:p w14:paraId="1D504587" w14:textId="77777777" w:rsidR="00C95D2E" w:rsidRDefault="00C95D2E" w:rsidP="00345566">
                      <w:pPr>
                        <w:pStyle w:val="BylineCompany-Professional"/>
                        <w:rPr>
                          <w:rFonts w:cs="Arial"/>
                          <w:sz w:val="20"/>
                        </w:rPr>
                      </w:pPr>
                      <w:r>
                        <w:rPr>
                          <w:rFonts w:cs="Arial"/>
                          <w:sz w:val="20"/>
                        </w:rPr>
                        <w:t>With camping right around the corner, stop by and pick up a new sweatshirt.  They are a great item to have on a chilly night for around the campfire.</w:t>
                      </w:r>
                    </w:p>
                    <w:p w14:paraId="58F54552" w14:textId="27BFB697" w:rsidR="00B51FD2" w:rsidRDefault="00317692" w:rsidP="00345566">
                      <w:pPr>
                        <w:pStyle w:val="BylineCompany-Professional"/>
                        <w:rPr>
                          <w:rFonts w:cs="Arial"/>
                          <w:sz w:val="20"/>
                        </w:rPr>
                      </w:pPr>
                      <w:r>
                        <w:rPr>
                          <w:rFonts w:cs="Arial"/>
                          <w:sz w:val="20"/>
                        </w:rPr>
                        <w:t>T-shirts start as low as $12.99 and</w:t>
                      </w:r>
                      <w:r w:rsidR="00C95D2E">
                        <w:rPr>
                          <w:rFonts w:cs="Arial"/>
                          <w:sz w:val="20"/>
                        </w:rPr>
                        <w:t xml:space="preserve"> sweatshirts $29.99.  So, stop into either of our locations and check out our new lineup.  If </w:t>
                      </w:r>
                      <w:r w:rsidR="00F82509">
                        <w:rPr>
                          <w:rFonts w:cs="Arial"/>
                          <w:sz w:val="20"/>
                        </w:rPr>
                        <w:t>you need a specific size please let us know and we will be happy to help</w:t>
                      </w:r>
                      <w:r w:rsidR="00C95D2E">
                        <w:rPr>
                          <w:rFonts w:cs="Arial"/>
                          <w:sz w:val="20"/>
                        </w:rPr>
                        <w:t>.</w:t>
                      </w:r>
                    </w:p>
                    <w:p w14:paraId="5C8E31DC" w14:textId="11F5EC1C" w:rsidR="00C95D2E" w:rsidRPr="00B51FD2" w:rsidRDefault="00C95D2E" w:rsidP="00B51FD2">
                      <w:pPr>
                        <w:pStyle w:val="NoSpacing"/>
                        <w:jc w:val="center"/>
                        <w:rPr>
                          <w:rFonts w:ascii="Arial" w:hAnsi="Arial" w:cs="Arial"/>
                          <w:b/>
                          <w:i/>
                        </w:rPr>
                      </w:pPr>
                      <w:r w:rsidRPr="00B51FD2">
                        <w:rPr>
                          <w:rFonts w:ascii="Arial" w:hAnsi="Arial" w:cs="Arial"/>
                          <w:b/>
                          <w:i/>
                        </w:rPr>
                        <w:t>Powers and Stephenson C-Store Hours:</w:t>
                      </w:r>
                    </w:p>
                    <w:p w14:paraId="1F25322E" w14:textId="00CC8631" w:rsidR="00C95D2E" w:rsidRDefault="00C95D2E" w:rsidP="00B51FD2">
                      <w:pPr>
                        <w:pStyle w:val="NoSpacing"/>
                        <w:jc w:val="center"/>
                        <w:rPr>
                          <w:rFonts w:ascii="Arial" w:hAnsi="Arial" w:cs="Arial"/>
                          <w:b/>
                          <w:i/>
                        </w:rPr>
                      </w:pPr>
                      <w:r w:rsidRPr="00B51FD2">
                        <w:rPr>
                          <w:rFonts w:ascii="Arial" w:hAnsi="Arial" w:cs="Arial"/>
                          <w:b/>
                          <w:i/>
                        </w:rPr>
                        <w:t xml:space="preserve">Mon-Sat 5am – 10pm, Sunday 6am – </w:t>
                      </w:r>
                      <w:r w:rsidR="00B51FD2" w:rsidRPr="00B51FD2">
                        <w:rPr>
                          <w:rFonts w:ascii="Arial" w:hAnsi="Arial" w:cs="Arial"/>
                          <w:b/>
                          <w:i/>
                        </w:rPr>
                        <w:t>9</w:t>
                      </w:r>
                      <w:r w:rsidRPr="00B51FD2">
                        <w:rPr>
                          <w:rFonts w:ascii="Arial" w:hAnsi="Arial" w:cs="Arial"/>
                          <w:b/>
                          <w:i/>
                        </w:rPr>
                        <w:t>pm</w:t>
                      </w:r>
                    </w:p>
                    <w:p w14:paraId="4144B648" w14:textId="77777777" w:rsidR="00B51FD2" w:rsidRPr="00B51FD2" w:rsidRDefault="00B51FD2" w:rsidP="00B51FD2">
                      <w:pPr>
                        <w:pStyle w:val="NoSpacing"/>
                        <w:jc w:val="center"/>
                        <w:rPr>
                          <w:rFonts w:ascii="Arial" w:hAnsi="Arial" w:cs="Arial"/>
                          <w:b/>
                          <w:i/>
                        </w:rPr>
                      </w:pPr>
                    </w:p>
                    <w:p w14:paraId="7E17F30E" w14:textId="395660F8" w:rsidR="00E27A02" w:rsidRPr="00345566" w:rsidRDefault="005F721B" w:rsidP="005F5D6C">
                      <w:pPr>
                        <w:pStyle w:val="BylineCompany-Professional"/>
                        <w:rPr>
                          <w:rFonts w:cs="Arial"/>
                          <w:b/>
                          <w:i/>
                          <w:sz w:val="18"/>
                          <w:szCs w:val="18"/>
                        </w:rPr>
                      </w:pPr>
                      <w:r>
                        <w:rPr>
                          <w:rFonts w:cs="Arial"/>
                          <w:b/>
                          <w:i/>
                          <w:noProof/>
                          <w:sz w:val="18"/>
                          <w:szCs w:val="18"/>
                        </w:rPr>
                        <w:drawing>
                          <wp:inline distT="0" distB="0" distL="0" distR="0" wp14:anchorId="0334A626" wp14:editId="6B3B98BE">
                            <wp:extent cx="3223260" cy="181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MG2450.JPG"/>
                                    <pic:cNvPicPr/>
                                  </pic:nvPicPr>
                                  <pic:blipFill>
                                    <a:blip r:embed="rId11">
                                      <a:extLst>
                                        <a:ext uri="{28A0092B-C50C-407E-A947-70E740481C1C}">
                                          <a14:useLocalDpi xmlns:a14="http://schemas.microsoft.com/office/drawing/2010/main" val="0"/>
                                        </a:ext>
                                      </a:extLst>
                                    </a:blip>
                                    <a:stretch>
                                      <a:fillRect/>
                                    </a:stretch>
                                  </pic:blipFill>
                                  <pic:spPr>
                                    <a:xfrm>
                                      <a:off x="0" y="0"/>
                                      <a:ext cx="3223260" cy="1812925"/>
                                    </a:xfrm>
                                    <a:prstGeom prst="rect">
                                      <a:avLst/>
                                    </a:prstGeom>
                                  </pic:spPr>
                                </pic:pic>
                              </a:graphicData>
                            </a:graphic>
                          </wp:inline>
                        </w:drawing>
                      </w:r>
                    </w:p>
                  </w:txbxContent>
                </v:textbox>
              </v:shape>
            </w:pict>
          </mc:Fallback>
        </mc:AlternateContent>
      </w:r>
    </w:p>
    <w:p w14:paraId="6079D37D" w14:textId="77777777" w:rsidR="00E810BA" w:rsidRDefault="00E810BA"/>
    <w:p w14:paraId="3CB35919" w14:textId="77777777" w:rsidR="00E810BA" w:rsidRDefault="00E810BA"/>
    <w:p w14:paraId="476DE322" w14:textId="77777777" w:rsidR="00E810BA" w:rsidRDefault="00E810BA"/>
    <w:p w14:paraId="5DAF5B07" w14:textId="77777777" w:rsidR="00E810BA" w:rsidRDefault="001F1869">
      <w:r>
        <w:t xml:space="preserve"> </w:t>
      </w:r>
    </w:p>
    <w:p w14:paraId="2B4406EB" w14:textId="77777777" w:rsidR="00E810BA" w:rsidRDefault="00E810BA"/>
    <w:p w14:paraId="6BCA2402" w14:textId="77777777" w:rsidR="00E810BA" w:rsidRDefault="00E810BA"/>
    <w:p w14:paraId="44D45B3C" w14:textId="77777777" w:rsidR="00E810BA" w:rsidRDefault="00E810BA"/>
    <w:p w14:paraId="21BCE60A" w14:textId="77777777" w:rsidR="00E810BA" w:rsidRDefault="00E810BA"/>
    <w:p w14:paraId="66D1CDEB" w14:textId="77777777" w:rsidR="00E810BA" w:rsidRDefault="00E810BA"/>
    <w:p w14:paraId="19D5AABB" w14:textId="77777777" w:rsidR="00E810BA" w:rsidRDefault="00E810BA"/>
    <w:p w14:paraId="3503932A" w14:textId="77777777" w:rsidR="00E810BA" w:rsidRDefault="00E810BA"/>
    <w:p w14:paraId="653173D1" w14:textId="77777777" w:rsidR="00E810BA" w:rsidRDefault="00E810BA"/>
    <w:p w14:paraId="353516A8" w14:textId="77777777" w:rsidR="00E810BA" w:rsidRDefault="00E810BA"/>
    <w:p w14:paraId="50B2FCED" w14:textId="77777777" w:rsidR="00E810BA" w:rsidRDefault="00E810BA"/>
    <w:p w14:paraId="7D9DFE63" w14:textId="77777777" w:rsidR="00E810BA" w:rsidRDefault="00E810BA"/>
    <w:p w14:paraId="31352A8E" w14:textId="77777777" w:rsidR="00E810BA" w:rsidRDefault="00E810BA"/>
    <w:p w14:paraId="5FAE5689" w14:textId="77777777" w:rsidR="00E810BA" w:rsidRDefault="00E810BA"/>
    <w:p w14:paraId="3E3AB484" w14:textId="77777777" w:rsidR="00E810BA" w:rsidRDefault="00E810BA"/>
    <w:p w14:paraId="6D2BF142" w14:textId="77777777" w:rsidR="00E810BA" w:rsidRDefault="00E810BA"/>
    <w:p w14:paraId="49D371DA" w14:textId="77777777" w:rsidR="00E810BA" w:rsidRDefault="00E810BA"/>
    <w:p w14:paraId="4FC3A238" w14:textId="77777777" w:rsidR="00E810BA" w:rsidRDefault="00E810BA"/>
    <w:p w14:paraId="1F331902" w14:textId="77777777" w:rsidR="00E810BA" w:rsidRDefault="00E810BA"/>
    <w:p w14:paraId="06533354" w14:textId="49BFF09E" w:rsidR="00E810BA" w:rsidRDefault="00C95D2E">
      <w:r>
        <w:t>‘</w:t>
      </w:r>
    </w:p>
    <w:p w14:paraId="40E4C993" w14:textId="77777777" w:rsidR="00E810BA" w:rsidRDefault="00E810BA"/>
    <w:p w14:paraId="2415DEC0" w14:textId="77777777" w:rsidR="00E810BA" w:rsidRDefault="00E810BA"/>
    <w:p w14:paraId="760F3720" w14:textId="77777777" w:rsidR="00E810BA" w:rsidRDefault="00E810BA"/>
    <w:p w14:paraId="40C2BC7D" w14:textId="77777777" w:rsidR="00E810BA" w:rsidRDefault="00E810BA"/>
    <w:p w14:paraId="09C5D69D" w14:textId="77777777" w:rsidR="00E810BA" w:rsidRDefault="00E810BA"/>
    <w:p w14:paraId="05C6F84A" w14:textId="77777777" w:rsidR="00E810BA" w:rsidRDefault="00E810BA"/>
    <w:p w14:paraId="3D2FEBA6" w14:textId="77777777" w:rsidR="00E810BA" w:rsidRDefault="00E810BA"/>
    <w:p w14:paraId="7270250E" w14:textId="77777777" w:rsidR="00E810BA" w:rsidRDefault="00E810BA"/>
    <w:p w14:paraId="534A7D8D" w14:textId="77777777" w:rsidR="00E810BA" w:rsidRDefault="00E810BA"/>
    <w:p w14:paraId="6BBF609D" w14:textId="77777777" w:rsidR="00E810BA" w:rsidRDefault="00E810BA"/>
    <w:tbl>
      <w:tblPr>
        <w:tblpPr w:leftFromText="180" w:rightFromText="180" w:vertAnchor="text" w:tblpX="-161" w:tblpY="136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E4E4E5" w:themeFill="accent1" w:themeFillTint="33"/>
        <w:tblLook w:val="0000" w:firstRow="0" w:lastRow="0" w:firstColumn="0" w:lastColumn="0" w:noHBand="0" w:noVBand="0"/>
      </w:tblPr>
      <w:tblGrid>
        <w:gridCol w:w="5430"/>
      </w:tblGrid>
      <w:tr w:rsidR="009D5757" w14:paraId="06B4E7CA" w14:textId="77777777" w:rsidTr="00281F51">
        <w:trPr>
          <w:trHeight w:val="2325"/>
        </w:trPr>
        <w:tc>
          <w:tcPr>
            <w:tcW w:w="5430" w:type="dxa"/>
            <w:shd w:val="clear" w:color="auto" w:fill="E4E4E5" w:themeFill="accent1" w:themeFillTint="33"/>
          </w:tcPr>
          <w:p w14:paraId="6342E677" w14:textId="046DD035" w:rsidR="001D0121" w:rsidRPr="0098667F" w:rsidRDefault="00B02D01" w:rsidP="0098667F">
            <w:pPr>
              <w:pBdr>
                <w:top w:val="single" w:sz="48" w:space="0" w:color="4584D3"/>
                <w:bottom w:val="single" w:sz="48" w:space="0" w:color="4584D3"/>
              </w:pBdr>
              <w:shd w:val="clear" w:color="auto" w:fill="4584D3"/>
              <w:tabs>
                <w:tab w:val="center" w:pos="2607"/>
                <w:tab w:val="right" w:pos="5214"/>
              </w:tabs>
              <w:jc w:val="center"/>
              <w:rPr>
                <w:rFonts w:ascii="Arial Black" w:hAnsi="Arial Black"/>
                <w:b/>
                <w:i/>
                <w:iCs/>
                <w:color w:val="FCC3A3" w:themeColor="accent2" w:themeTint="66"/>
                <w:spacing w:val="10"/>
                <w:sz w:val="40"/>
                <w:szCs w:val="40"/>
              </w:rPr>
            </w:pPr>
            <w:r>
              <w:rPr>
                <w:rFonts w:ascii="Arial Black" w:hAnsi="Arial Black"/>
                <w:b/>
                <w:i/>
                <w:iCs/>
                <w:color w:val="FCC3A3" w:themeColor="accent2" w:themeTint="66"/>
                <w:spacing w:val="10"/>
                <w:sz w:val="40"/>
                <w:szCs w:val="40"/>
              </w:rPr>
              <w:t>$</w:t>
            </w:r>
            <w:r w:rsidR="00DD793E">
              <w:rPr>
                <w:rFonts w:ascii="Arial Black" w:hAnsi="Arial Black"/>
                <w:b/>
                <w:i/>
                <w:iCs/>
                <w:color w:val="FCC3A3" w:themeColor="accent2" w:themeTint="66"/>
                <w:spacing w:val="10"/>
                <w:sz w:val="40"/>
                <w:szCs w:val="40"/>
              </w:rPr>
              <w:t>2</w:t>
            </w:r>
            <w:r w:rsidR="00C862AE" w:rsidRPr="00AA679E">
              <w:rPr>
                <w:rFonts w:ascii="Arial Black" w:hAnsi="Arial Black"/>
                <w:b/>
                <w:i/>
                <w:iCs/>
                <w:color w:val="FCC3A3" w:themeColor="accent2" w:themeTint="66"/>
                <w:spacing w:val="10"/>
                <w:sz w:val="40"/>
                <w:szCs w:val="40"/>
              </w:rPr>
              <w:t>.00 OFF</w:t>
            </w:r>
          </w:p>
          <w:p w14:paraId="71F0BCC9" w14:textId="21A40AB5" w:rsidR="00B02D01" w:rsidRPr="00DD793E" w:rsidRDefault="00DD793E" w:rsidP="00AA679E">
            <w:pPr>
              <w:tabs>
                <w:tab w:val="left" w:pos="648"/>
                <w:tab w:val="left" w:pos="1116"/>
                <w:tab w:val="center" w:pos="2607"/>
              </w:tabs>
              <w:jc w:val="center"/>
              <w:rPr>
                <w:b/>
                <w:i/>
                <w:iCs/>
                <w:sz w:val="32"/>
                <w:szCs w:val="32"/>
              </w:rPr>
            </w:pPr>
            <w:r w:rsidRPr="00DD793E">
              <w:rPr>
                <w:b/>
                <w:i/>
                <w:iCs/>
                <w:sz w:val="32"/>
                <w:szCs w:val="32"/>
              </w:rPr>
              <w:t>Sweatshirts and T-Shirts</w:t>
            </w:r>
          </w:p>
          <w:p w14:paraId="49C92670" w14:textId="77777777" w:rsidR="00DD793E" w:rsidRDefault="00DD793E" w:rsidP="00AA679E">
            <w:pPr>
              <w:tabs>
                <w:tab w:val="left" w:pos="648"/>
                <w:tab w:val="left" w:pos="1116"/>
                <w:tab w:val="center" w:pos="2607"/>
              </w:tabs>
              <w:jc w:val="center"/>
              <w:rPr>
                <w:i/>
                <w:iCs/>
                <w:sz w:val="24"/>
                <w:szCs w:val="24"/>
              </w:rPr>
            </w:pPr>
            <w:r>
              <w:rPr>
                <w:i/>
                <w:iCs/>
                <w:sz w:val="24"/>
                <w:szCs w:val="24"/>
              </w:rPr>
              <w:t>$2.00 off any regular priced</w:t>
            </w:r>
          </w:p>
          <w:p w14:paraId="2D3B8A5C" w14:textId="0757AE5F" w:rsidR="00DD793E" w:rsidRPr="00DD793E" w:rsidRDefault="00DD793E" w:rsidP="00AA679E">
            <w:pPr>
              <w:tabs>
                <w:tab w:val="left" w:pos="648"/>
                <w:tab w:val="left" w:pos="1116"/>
                <w:tab w:val="center" w:pos="2607"/>
              </w:tabs>
              <w:jc w:val="center"/>
              <w:rPr>
                <w:i/>
                <w:iCs/>
                <w:sz w:val="24"/>
                <w:szCs w:val="24"/>
              </w:rPr>
            </w:pPr>
            <w:r>
              <w:rPr>
                <w:i/>
                <w:iCs/>
                <w:sz w:val="24"/>
                <w:szCs w:val="24"/>
              </w:rPr>
              <w:t>sweatshirt or t-shirt with this coupon.</w:t>
            </w:r>
          </w:p>
          <w:p w14:paraId="3B87521F" w14:textId="77777777" w:rsidR="009F0307" w:rsidRPr="00DD793E" w:rsidRDefault="009F0307" w:rsidP="009F0307">
            <w:pPr>
              <w:jc w:val="center"/>
              <w:rPr>
                <w:b/>
                <w:iCs/>
                <w:sz w:val="16"/>
                <w:szCs w:val="16"/>
              </w:rPr>
            </w:pPr>
          </w:p>
          <w:p w14:paraId="516646B4" w14:textId="7F029892" w:rsidR="00281F51" w:rsidRPr="00955590" w:rsidRDefault="001D0121" w:rsidP="009F0307">
            <w:pPr>
              <w:jc w:val="center"/>
              <w:rPr>
                <w:b/>
                <w:iCs/>
                <w:sz w:val="22"/>
                <w:szCs w:val="22"/>
              </w:rPr>
            </w:pPr>
            <w:r w:rsidRPr="00955590">
              <w:rPr>
                <w:b/>
                <w:iCs/>
                <w:sz w:val="22"/>
                <w:szCs w:val="22"/>
              </w:rPr>
              <w:t>Valid at:</w:t>
            </w:r>
            <w:r w:rsidR="00C862AE">
              <w:rPr>
                <w:b/>
                <w:iCs/>
                <w:sz w:val="22"/>
                <w:szCs w:val="22"/>
              </w:rPr>
              <w:t xml:space="preserve"> </w:t>
            </w:r>
            <w:r w:rsidR="00DD793E">
              <w:rPr>
                <w:b/>
                <w:iCs/>
                <w:sz w:val="22"/>
                <w:szCs w:val="22"/>
              </w:rPr>
              <w:t>Powers and Stephenson C-Store Locations</w:t>
            </w:r>
          </w:p>
          <w:p w14:paraId="5BB34041" w14:textId="40076BB3" w:rsidR="00DD793E" w:rsidRPr="00DD793E" w:rsidRDefault="00C862AE" w:rsidP="00DD793E">
            <w:pPr>
              <w:jc w:val="center"/>
              <w:rPr>
                <w:b/>
                <w:color w:val="FF0000"/>
              </w:rPr>
            </w:pPr>
            <w:r>
              <w:rPr>
                <w:b/>
                <w:color w:val="FF0000"/>
              </w:rPr>
              <w:t xml:space="preserve">EXPIRES:  </w:t>
            </w:r>
            <w:r w:rsidR="0098667F">
              <w:rPr>
                <w:b/>
                <w:color w:val="FF0000"/>
              </w:rPr>
              <w:t>July</w:t>
            </w:r>
            <w:r w:rsidR="00E6188A">
              <w:rPr>
                <w:b/>
                <w:color w:val="FF0000"/>
              </w:rPr>
              <w:t xml:space="preserve"> 3</w:t>
            </w:r>
            <w:r w:rsidR="00BA649B">
              <w:rPr>
                <w:b/>
                <w:color w:val="FF0000"/>
              </w:rPr>
              <w:t>1</w:t>
            </w:r>
            <w:r w:rsidR="00955590">
              <w:rPr>
                <w:b/>
                <w:color w:val="FF0000"/>
              </w:rPr>
              <w:t>, 2019</w:t>
            </w:r>
            <w:r w:rsidR="00CA4DB0">
              <w:rPr>
                <w:b/>
                <w:color w:val="FF0000"/>
              </w:rPr>
              <w:t xml:space="preserve"> (One Per Customer)</w:t>
            </w:r>
          </w:p>
        </w:tc>
      </w:tr>
    </w:tbl>
    <w:p w14:paraId="652CF29E" w14:textId="77777777" w:rsidR="00E810BA" w:rsidRPr="00C618A3" w:rsidRDefault="00E810BA">
      <w:pPr>
        <w:rPr>
          <w:b/>
        </w:rPr>
        <w:sectPr w:rsidR="00E810BA" w:rsidRPr="00C618A3" w:rsidSect="00844003">
          <w:headerReference w:type="even" r:id="rId12"/>
          <w:headerReference w:type="default" r:id="rId13"/>
          <w:footerReference w:type="even" r:id="rId14"/>
          <w:footerReference w:type="default" r:id="rId15"/>
          <w:headerReference w:type="first" r:id="rId16"/>
          <w:footerReference w:type="first" r:id="rId17"/>
          <w:type w:val="nextColumn"/>
          <w:pgSz w:w="12240" w:h="15840" w:code="1"/>
          <w:pgMar w:top="864" w:right="878" w:bottom="864" w:left="878" w:header="720" w:footer="720" w:gutter="0"/>
          <w:pgBorders w:display="notFirstPage">
            <w:top w:val="single" w:sz="36" w:space="1" w:color="000080"/>
            <w:left w:val="single" w:sz="6" w:space="4" w:color="000080"/>
            <w:bottom w:val="single" w:sz="6" w:space="0" w:color="000080"/>
            <w:right w:val="single" w:sz="6" w:space="4" w:color="000080"/>
          </w:pgBorders>
          <w:cols w:space="720"/>
        </w:sectPr>
      </w:pPr>
    </w:p>
    <w:p w14:paraId="6E9BE73B" w14:textId="48C6FE5E" w:rsidR="00FF31F9" w:rsidRDefault="00FF31F9" w:rsidP="006C74E9"/>
    <w:sectPr w:rsidR="00FF31F9" w:rsidSect="00E810BA">
      <w:footerReference w:type="default" r:id="rId18"/>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7F3DA" w14:textId="77777777" w:rsidR="008005D0" w:rsidRDefault="008005D0">
      <w:r>
        <w:separator/>
      </w:r>
    </w:p>
  </w:endnote>
  <w:endnote w:type="continuationSeparator" w:id="0">
    <w:p w14:paraId="71DBE16F" w14:textId="77777777" w:rsidR="008005D0" w:rsidRDefault="00800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18720" w14:textId="77777777" w:rsidR="00844003" w:rsidRDefault="00844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26C7C" w14:textId="77777777" w:rsidR="00E810BA" w:rsidRDefault="00E810BA" w:rsidP="00C618A3">
    <w:pPr>
      <w:pStyle w:val="Footer-Professional"/>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707C" w14:textId="77777777" w:rsidR="00844003" w:rsidRDefault="008440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BAEB0" w14:textId="77777777" w:rsidR="00200B1E" w:rsidRDefault="00200B1E">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9874A" w14:textId="77777777" w:rsidR="008005D0" w:rsidRDefault="008005D0">
      <w:r>
        <w:separator/>
      </w:r>
    </w:p>
  </w:footnote>
  <w:footnote w:type="continuationSeparator" w:id="0">
    <w:p w14:paraId="444B0AB1" w14:textId="77777777" w:rsidR="008005D0" w:rsidRDefault="00800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1CB6" w14:textId="77777777" w:rsidR="00844003" w:rsidRDefault="00844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2E55" w14:textId="77777777" w:rsidR="00844003" w:rsidRDefault="008440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6686F" w14:textId="77777777" w:rsidR="00844003" w:rsidRDefault="00844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B0D55"/>
    <w:multiLevelType w:val="hybridMultilevel"/>
    <w:tmpl w:val="549E8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B16608"/>
    <w:multiLevelType w:val="hybridMultilevel"/>
    <w:tmpl w:val="9A867A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916A87"/>
    <w:multiLevelType w:val="hybridMultilevel"/>
    <w:tmpl w:val="EB329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doNotDisplayPageBoundaries/>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0BA"/>
    <w:rsid w:val="000111FD"/>
    <w:rsid w:val="00021644"/>
    <w:rsid w:val="0004261E"/>
    <w:rsid w:val="00043910"/>
    <w:rsid w:val="00054245"/>
    <w:rsid w:val="00054DAC"/>
    <w:rsid w:val="000567FE"/>
    <w:rsid w:val="0006367A"/>
    <w:rsid w:val="000639D6"/>
    <w:rsid w:val="000672E1"/>
    <w:rsid w:val="0007415D"/>
    <w:rsid w:val="000804D5"/>
    <w:rsid w:val="000825D8"/>
    <w:rsid w:val="000A5416"/>
    <w:rsid w:val="000B71B6"/>
    <w:rsid w:val="000C6BE9"/>
    <w:rsid w:val="000D406A"/>
    <w:rsid w:val="000E72C5"/>
    <w:rsid w:val="00100458"/>
    <w:rsid w:val="00104535"/>
    <w:rsid w:val="001057D0"/>
    <w:rsid w:val="001079F4"/>
    <w:rsid w:val="00114FA2"/>
    <w:rsid w:val="00124483"/>
    <w:rsid w:val="00127861"/>
    <w:rsid w:val="00143A5A"/>
    <w:rsid w:val="00146B51"/>
    <w:rsid w:val="00151C66"/>
    <w:rsid w:val="00167C99"/>
    <w:rsid w:val="001727A0"/>
    <w:rsid w:val="00172861"/>
    <w:rsid w:val="00173E5C"/>
    <w:rsid w:val="001859C0"/>
    <w:rsid w:val="0019117A"/>
    <w:rsid w:val="001945F2"/>
    <w:rsid w:val="001A5141"/>
    <w:rsid w:val="001A6E7D"/>
    <w:rsid w:val="001A7597"/>
    <w:rsid w:val="001B0DDE"/>
    <w:rsid w:val="001C0DC6"/>
    <w:rsid w:val="001C0FFB"/>
    <w:rsid w:val="001D0121"/>
    <w:rsid w:val="001D15BD"/>
    <w:rsid w:val="001D768C"/>
    <w:rsid w:val="001F169E"/>
    <w:rsid w:val="001F1869"/>
    <w:rsid w:val="001F5529"/>
    <w:rsid w:val="00200B1E"/>
    <w:rsid w:val="0021655D"/>
    <w:rsid w:val="00223C13"/>
    <w:rsid w:val="00226220"/>
    <w:rsid w:val="00232ED8"/>
    <w:rsid w:val="00234452"/>
    <w:rsid w:val="002414C4"/>
    <w:rsid w:val="00245E82"/>
    <w:rsid w:val="0025158F"/>
    <w:rsid w:val="00253AF3"/>
    <w:rsid w:val="002640D4"/>
    <w:rsid w:val="00270904"/>
    <w:rsid w:val="002710C3"/>
    <w:rsid w:val="00281F51"/>
    <w:rsid w:val="00286FD6"/>
    <w:rsid w:val="00293EA9"/>
    <w:rsid w:val="002B0CC5"/>
    <w:rsid w:val="002C05B6"/>
    <w:rsid w:val="002C6E7C"/>
    <w:rsid w:val="002D08DA"/>
    <w:rsid w:val="002D5789"/>
    <w:rsid w:val="002E3050"/>
    <w:rsid w:val="002F062E"/>
    <w:rsid w:val="003005B4"/>
    <w:rsid w:val="00306AC8"/>
    <w:rsid w:val="00316CE0"/>
    <w:rsid w:val="00317692"/>
    <w:rsid w:val="00326620"/>
    <w:rsid w:val="00330A1F"/>
    <w:rsid w:val="0033412E"/>
    <w:rsid w:val="00335C2C"/>
    <w:rsid w:val="0033724A"/>
    <w:rsid w:val="00343C02"/>
    <w:rsid w:val="00344024"/>
    <w:rsid w:val="00345566"/>
    <w:rsid w:val="003464F0"/>
    <w:rsid w:val="00352244"/>
    <w:rsid w:val="003570E4"/>
    <w:rsid w:val="00360453"/>
    <w:rsid w:val="003700BB"/>
    <w:rsid w:val="003703DF"/>
    <w:rsid w:val="00375B8C"/>
    <w:rsid w:val="00382205"/>
    <w:rsid w:val="00392D1B"/>
    <w:rsid w:val="00395BD7"/>
    <w:rsid w:val="003B4016"/>
    <w:rsid w:val="003B67D0"/>
    <w:rsid w:val="003D2FFE"/>
    <w:rsid w:val="003D3EFE"/>
    <w:rsid w:val="003D6C0B"/>
    <w:rsid w:val="003E0CB8"/>
    <w:rsid w:val="003E302F"/>
    <w:rsid w:val="003F039F"/>
    <w:rsid w:val="00411D64"/>
    <w:rsid w:val="00417B2F"/>
    <w:rsid w:val="00422624"/>
    <w:rsid w:val="00426599"/>
    <w:rsid w:val="0043354F"/>
    <w:rsid w:val="00444AF6"/>
    <w:rsid w:val="004470D2"/>
    <w:rsid w:val="0045020A"/>
    <w:rsid w:val="00450DEE"/>
    <w:rsid w:val="00456EF7"/>
    <w:rsid w:val="004601CA"/>
    <w:rsid w:val="0047148A"/>
    <w:rsid w:val="00483801"/>
    <w:rsid w:val="00484D84"/>
    <w:rsid w:val="00494F0F"/>
    <w:rsid w:val="004A02E9"/>
    <w:rsid w:val="004A355A"/>
    <w:rsid w:val="004A775A"/>
    <w:rsid w:val="004B0319"/>
    <w:rsid w:val="004D2E64"/>
    <w:rsid w:val="004F0EF3"/>
    <w:rsid w:val="004F4D0A"/>
    <w:rsid w:val="004F7770"/>
    <w:rsid w:val="005106D5"/>
    <w:rsid w:val="00513B90"/>
    <w:rsid w:val="005234E9"/>
    <w:rsid w:val="00524060"/>
    <w:rsid w:val="00524BC1"/>
    <w:rsid w:val="00531164"/>
    <w:rsid w:val="00564604"/>
    <w:rsid w:val="00565388"/>
    <w:rsid w:val="005741A7"/>
    <w:rsid w:val="00577F6B"/>
    <w:rsid w:val="005811CF"/>
    <w:rsid w:val="00586AFB"/>
    <w:rsid w:val="005949A8"/>
    <w:rsid w:val="005972C2"/>
    <w:rsid w:val="0059752E"/>
    <w:rsid w:val="005977DD"/>
    <w:rsid w:val="005A53C7"/>
    <w:rsid w:val="005C0A69"/>
    <w:rsid w:val="005E1281"/>
    <w:rsid w:val="005E6A05"/>
    <w:rsid w:val="005F5D6C"/>
    <w:rsid w:val="005F679F"/>
    <w:rsid w:val="005F721B"/>
    <w:rsid w:val="00601DB6"/>
    <w:rsid w:val="00605C67"/>
    <w:rsid w:val="00612122"/>
    <w:rsid w:val="00614DBD"/>
    <w:rsid w:val="0062526F"/>
    <w:rsid w:val="00626B1A"/>
    <w:rsid w:val="00630B6C"/>
    <w:rsid w:val="00632443"/>
    <w:rsid w:val="006468C2"/>
    <w:rsid w:val="006502F8"/>
    <w:rsid w:val="00656E69"/>
    <w:rsid w:val="00677D73"/>
    <w:rsid w:val="00690941"/>
    <w:rsid w:val="006A377C"/>
    <w:rsid w:val="006A7B74"/>
    <w:rsid w:val="006B1DD4"/>
    <w:rsid w:val="006B3885"/>
    <w:rsid w:val="006C74E9"/>
    <w:rsid w:val="006D152F"/>
    <w:rsid w:val="006D5FDA"/>
    <w:rsid w:val="006E2022"/>
    <w:rsid w:val="006E28EB"/>
    <w:rsid w:val="006E2E76"/>
    <w:rsid w:val="006E4FDB"/>
    <w:rsid w:val="006E5911"/>
    <w:rsid w:val="00707A3F"/>
    <w:rsid w:val="00711677"/>
    <w:rsid w:val="007126F6"/>
    <w:rsid w:val="0073351D"/>
    <w:rsid w:val="007500B7"/>
    <w:rsid w:val="007769CC"/>
    <w:rsid w:val="00777E81"/>
    <w:rsid w:val="00794BB0"/>
    <w:rsid w:val="007B2024"/>
    <w:rsid w:val="007C3BB7"/>
    <w:rsid w:val="007C7410"/>
    <w:rsid w:val="007E13AD"/>
    <w:rsid w:val="007E55C8"/>
    <w:rsid w:val="007F2D3D"/>
    <w:rsid w:val="007F5851"/>
    <w:rsid w:val="008005D0"/>
    <w:rsid w:val="00806F99"/>
    <w:rsid w:val="00810401"/>
    <w:rsid w:val="00811B2B"/>
    <w:rsid w:val="00814C31"/>
    <w:rsid w:val="00821A8B"/>
    <w:rsid w:val="00830917"/>
    <w:rsid w:val="00830E5B"/>
    <w:rsid w:val="00832D6E"/>
    <w:rsid w:val="00844003"/>
    <w:rsid w:val="00855908"/>
    <w:rsid w:val="00865885"/>
    <w:rsid w:val="008902ED"/>
    <w:rsid w:val="00893DA3"/>
    <w:rsid w:val="008950BF"/>
    <w:rsid w:val="0089783B"/>
    <w:rsid w:val="008A3F34"/>
    <w:rsid w:val="008A6FB9"/>
    <w:rsid w:val="008B0A86"/>
    <w:rsid w:val="008D672A"/>
    <w:rsid w:val="008E63A5"/>
    <w:rsid w:val="008F7107"/>
    <w:rsid w:val="009010B0"/>
    <w:rsid w:val="009010B6"/>
    <w:rsid w:val="00902735"/>
    <w:rsid w:val="00907951"/>
    <w:rsid w:val="0092670D"/>
    <w:rsid w:val="00927EA0"/>
    <w:rsid w:val="00931B90"/>
    <w:rsid w:val="009327BE"/>
    <w:rsid w:val="009328AF"/>
    <w:rsid w:val="00950CC8"/>
    <w:rsid w:val="00955590"/>
    <w:rsid w:val="00962746"/>
    <w:rsid w:val="009768B6"/>
    <w:rsid w:val="00977ED8"/>
    <w:rsid w:val="0098396C"/>
    <w:rsid w:val="00984F5E"/>
    <w:rsid w:val="0098667F"/>
    <w:rsid w:val="009A3CC4"/>
    <w:rsid w:val="009A7770"/>
    <w:rsid w:val="009B59B5"/>
    <w:rsid w:val="009C6288"/>
    <w:rsid w:val="009C71BA"/>
    <w:rsid w:val="009D0F6F"/>
    <w:rsid w:val="009D5757"/>
    <w:rsid w:val="009D5FA0"/>
    <w:rsid w:val="009D642B"/>
    <w:rsid w:val="009F0307"/>
    <w:rsid w:val="00A0493D"/>
    <w:rsid w:val="00A14640"/>
    <w:rsid w:val="00A2172E"/>
    <w:rsid w:val="00A243A8"/>
    <w:rsid w:val="00A25F7D"/>
    <w:rsid w:val="00A362CA"/>
    <w:rsid w:val="00A42791"/>
    <w:rsid w:val="00A46739"/>
    <w:rsid w:val="00A5046B"/>
    <w:rsid w:val="00A538AC"/>
    <w:rsid w:val="00A81EFE"/>
    <w:rsid w:val="00A82EFB"/>
    <w:rsid w:val="00AA47D8"/>
    <w:rsid w:val="00AA4DA8"/>
    <w:rsid w:val="00AA679E"/>
    <w:rsid w:val="00AB055C"/>
    <w:rsid w:val="00AB4E16"/>
    <w:rsid w:val="00AB51E0"/>
    <w:rsid w:val="00AC1D60"/>
    <w:rsid w:val="00AC3ACA"/>
    <w:rsid w:val="00AC73AA"/>
    <w:rsid w:val="00AD3D38"/>
    <w:rsid w:val="00AD4650"/>
    <w:rsid w:val="00AD6C5E"/>
    <w:rsid w:val="00AD73C5"/>
    <w:rsid w:val="00AE2CB4"/>
    <w:rsid w:val="00B02D01"/>
    <w:rsid w:val="00B14180"/>
    <w:rsid w:val="00B25347"/>
    <w:rsid w:val="00B25CB2"/>
    <w:rsid w:val="00B47189"/>
    <w:rsid w:val="00B47FC6"/>
    <w:rsid w:val="00B51FD2"/>
    <w:rsid w:val="00B55448"/>
    <w:rsid w:val="00B55C16"/>
    <w:rsid w:val="00B600F6"/>
    <w:rsid w:val="00B7028D"/>
    <w:rsid w:val="00B70BD1"/>
    <w:rsid w:val="00B722A0"/>
    <w:rsid w:val="00B74D2E"/>
    <w:rsid w:val="00B81397"/>
    <w:rsid w:val="00B83B78"/>
    <w:rsid w:val="00BA28FE"/>
    <w:rsid w:val="00BA649B"/>
    <w:rsid w:val="00BA6DAF"/>
    <w:rsid w:val="00BB1EF1"/>
    <w:rsid w:val="00BC1CFA"/>
    <w:rsid w:val="00BD7C98"/>
    <w:rsid w:val="00BE0C71"/>
    <w:rsid w:val="00BE1770"/>
    <w:rsid w:val="00BE39E0"/>
    <w:rsid w:val="00C16C15"/>
    <w:rsid w:val="00C2163D"/>
    <w:rsid w:val="00C22EB4"/>
    <w:rsid w:val="00C25474"/>
    <w:rsid w:val="00C2646B"/>
    <w:rsid w:val="00C30E54"/>
    <w:rsid w:val="00C33686"/>
    <w:rsid w:val="00C4133F"/>
    <w:rsid w:val="00C44B45"/>
    <w:rsid w:val="00C618A3"/>
    <w:rsid w:val="00C619B3"/>
    <w:rsid w:val="00C76977"/>
    <w:rsid w:val="00C840F7"/>
    <w:rsid w:val="00C862AE"/>
    <w:rsid w:val="00C937CB"/>
    <w:rsid w:val="00C93C5F"/>
    <w:rsid w:val="00C95D2E"/>
    <w:rsid w:val="00C961AF"/>
    <w:rsid w:val="00CA4DB0"/>
    <w:rsid w:val="00CB3708"/>
    <w:rsid w:val="00CB3A48"/>
    <w:rsid w:val="00CC09EA"/>
    <w:rsid w:val="00CC23CC"/>
    <w:rsid w:val="00CC5B27"/>
    <w:rsid w:val="00CC6F1A"/>
    <w:rsid w:val="00CE48E4"/>
    <w:rsid w:val="00CE4F8B"/>
    <w:rsid w:val="00CE6AA3"/>
    <w:rsid w:val="00CF2001"/>
    <w:rsid w:val="00D141E5"/>
    <w:rsid w:val="00D222F6"/>
    <w:rsid w:val="00D241FC"/>
    <w:rsid w:val="00D327DE"/>
    <w:rsid w:val="00D375DA"/>
    <w:rsid w:val="00D41065"/>
    <w:rsid w:val="00D441AD"/>
    <w:rsid w:val="00D47160"/>
    <w:rsid w:val="00D47F0D"/>
    <w:rsid w:val="00D50985"/>
    <w:rsid w:val="00D5292A"/>
    <w:rsid w:val="00D54263"/>
    <w:rsid w:val="00D83B8F"/>
    <w:rsid w:val="00D84B5C"/>
    <w:rsid w:val="00D8652F"/>
    <w:rsid w:val="00D947C0"/>
    <w:rsid w:val="00DA4A71"/>
    <w:rsid w:val="00DA5ED9"/>
    <w:rsid w:val="00DA694C"/>
    <w:rsid w:val="00DC05C5"/>
    <w:rsid w:val="00DC5DBF"/>
    <w:rsid w:val="00DD4884"/>
    <w:rsid w:val="00DD793E"/>
    <w:rsid w:val="00DE2263"/>
    <w:rsid w:val="00E133F6"/>
    <w:rsid w:val="00E27A02"/>
    <w:rsid w:val="00E305C6"/>
    <w:rsid w:val="00E325A0"/>
    <w:rsid w:val="00E33C0D"/>
    <w:rsid w:val="00E4169E"/>
    <w:rsid w:val="00E6159C"/>
    <w:rsid w:val="00E6188A"/>
    <w:rsid w:val="00E6431B"/>
    <w:rsid w:val="00E6745E"/>
    <w:rsid w:val="00E7322A"/>
    <w:rsid w:val="00E74448"/>
    <w:rsid w:val="00E810BA"/>
    <w:rsid w:val="00E81DCC"/>
    <w:rsid w:val="00E94796"/>
    <w:rsid w:val="00E96D1E"/>
    <w:rsid w:val="00EB3B10"/>
    <w:rsid w:val="00EC4B3E"/>
    <w:rsid w:val="00ED04BB"/>
    <w:rsid w:val="00ED3F57"/>
    <w:rsid w:val="00ED512F"/>
    <w:rsid w:val="00F0689D"/>
    <w:rsid w:val="00F110D9"/>
    <w:rsid w:val="00F30508"/>
    <w:rsid w:val="00F52426"/>
    <w:rsid w:val="00F56820"/>
    <w:rsid w:val="00F61533"/>
    <w:rsid w:val="00F72435"/>
    <w:rsid w:val="00F76657"/>
    <w:rsid w:val="00F82509"/>
    <w:rsid w:val="00F86E3F"/>
    <w:rsid w:val="00F96DAF"/>
    <w:rsid w:val="00FA691F"/>
    <w:rsid w:val="00FC7E8E"/>
    <w:rsid w:val="00FD229B"/>
    <w:rsid w:val="00FD6933"/>
    <w:rsid w:val="00FE23E6"/>
    <w:rsid w:val="00FF276E"/>
    <w:rsid w:val="00FF31F9"/>
    <w:rsid w:val="00FF3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D0034A"/>
  <w15:docId w15:val="{B535B796-5427-4EF1-8FCF-A7E1FBAD3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E810BA"/>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E810BA"/>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E810BA"/>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E810BA"/>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96"/>
    </w:rPr>
  </w:style>
  <w:style w:type="paragraph" w:customStyle="1" w:styleId="TOCHeading-Professional">
    <w:name w:val="TOC Heading - Professional"/>
    <w:basedOn w:val="Normal"/>
    <w:rsid w:val="00E810BA"/>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NoSpacing">
    <w:name w:val="No Spacing"/>
    <w:uiPriority w:val="1"/>
    <w:qFormat/>
    <w:rsid w:val="00E810BA"/>
  </w:style>
  <w:style w:type="character" w:styleId="Strong">
    <w:name w:val="Strong"/>
    <w:basedOn w:val="DefaultParagraphFont"/>
    <w:uiPriority w:val="22"/>
    <w:qFormat/>
    <w:rsid w:val="0007415D"/>
    <w:rPr>
      <w:b/>
      <w:bCs/>
    </w:rPr>
  </w:style>
  <w:style w:type="paragraph" w:styleId="BalloonText">
    <w:name w:val="Balloon Text"/>
    <w:basedOn w:val="Normal"/>
    <w:link w:val="BalloonTextChar"/>
    <w:uiPriority w:val="99"/>
    <w:semiHidden/>
    <w:unhideWhenUsed/>
    <w:rsid w:val="00054245"/>
    <w:rPr>
      <w:rFonts w:ascii="Tahoma" w:hAnsi="Tahoma" w:cs="Tahoma"/>
      <w:sz w:val="16"/>
      <w:szCs w:val="16"/>
    </w:rPr>
  </w:style>
  <w:style w:type="character" w:customStyle="1" w:styleId="BalloonTextChar">
    <w:name w:val="Balloon Text Char"/>
    <w:basedOn w:val="DefaultParagraphFont"/>
    <w:link w:val="BalloonText"/>
    <w:uiPriority w:val="99"/>
    <w:semiHidden/>
    <w:rsid w:val="000542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57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Newsletter%20wizard.wiz"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E3E80-39A2-4171-8A51-ED44CD797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131</TotalTime>
  <Pages>2</Pages>
  <Words>41</Words>
  <Characters>239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Holm</dc:creator>
  <cp:lastModifiedBy>Kathie Prestin</cp:lastModifiedBy>
  <cp:revision>5</cp:revision>
  <cp:lastPrinted>2019-03-04T20:25:00Z</cp:lastPrinted>
  <dcterms:created xsi:type="dcterms:W3CDTF">2019-04-23T16:54:00Z</dcterms:created>
  <dcterms:modified xsi:type="dcterms:W3CDTF">2019-04-24T15:07:00Z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