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F7D" w:rsidRPr="00A25F7D" w:rsidRDefault="00A25F7D" w:rsidP="00A25F7D">
      <w:pPr>
        <w:pStyle w:val="Title-Professional"/>
        <w:rPr>
          <w:color w:val="CC3300"/>
          <w:szCs w:val="96"/>
        </w:rPr>
      </w:pPr>
      <w:r w:rsidRPr="00A25F7D">
        <w:rPr>
          <w:noProof/>
          <w:color w:val="auto"/>
        </w:rPr>
        <w:drawing>
          <wp:anchor distT="0" distB="0" distL="114300" distR="114300" simplePos="0" relativeHeight="251676672" behindDoc="0" locked="0" layoutInCell="1" allowOverlap="1" wp14:anchorId="42FC772B" wp14:editId="6A7489D4">
            <wp:simplePos x="0" y="0"/>
            <wp:positionH relativeFrom="column">
              <wp:posOffset>-8890</wp:posOffset>
            </wp:positionH>
            <wp:positionV relativeFrom="paragraph">
              <wp:posOffset>113852</wp:posOffset>
            </wp:positionV>
            <wp:extent cx="132397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752475"/>
                    </a:xfrm>
                    <a:prstGeom prst="rect">
                      <a:avLst/>
                    </a:prstGeom>
                  </pic:spPr>
                </pic:pic>
              </a:graphicData>
            </a:graphic>
          </wp:anchor>
        </w:drawing>
      </w:r>
      <w:r w:rsidRPr="00A25F7D">
        <w:rPr>
          <w:noProof/>
          <w:color w:val="auto"/>
        </w:rPr>
        <w:drawing>
          <wp:anchor distT="0" distB="0" distL="114300" distR="114300" simplePos="0" relativeHeight="251678720" behindDoc="0" locked="0" layoutInCell="1" allowOverlap="1" wp14:anchorId="7501DA99" wp14:editId="632C2507">
            <wp:simplePos x="0" y="0"/>
            <wp:positionH relativeFrom="column">
              <wp:posOffset>5325110</wp:posOffset>
            </wp:positionH>
            <wp:positionV relativeFrom="paragraph">
              <wp:posOffset>112395</wp:posOffset>
            </wp:positionV>
            <wp:extent cx="1323975" cy="752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752475"/>
                    </a:xfrm>
                    <a:prstGeom prst="rect">
                      <a:avLst/>
                    </a:prstGeom>
                  </pic:spPr>
                </pic:pic>
              </a:graphicData>
            </a:graphic>
          </wp:anchor>
        </w:drawing>
      </w:r>
      <w:r w:rsidR="00C25474">
        <w:rPr>
          <w:color w:val="auto"/>
          <w:szCs w:val="96"/>
        </w:rPr>
        <w:t>Newsletter</w:t>
      </w:r>
    </w:p>
    <w:p w:rsidR="00E810BA" w:rsidRPr="009D5757" w:rsidRDefault="00C2646B" w:rsidP="00E6159C">
      <w:pPr>
        <w:pStyle w:val="IssueVolumeDate-Professional"/>
        <w:pBdr>
          <w:top w:val="single" w:sz="36" w:space="2" w:color="000080"/>
        </w:pBdr>
        <w:rPr>
          <w:color w:val="auto"/>
        </w:rPr>
      </w:pPr>
      <w:r>
        <w:rPr>
          <w:color w:val="auto"/>
        </w:rPr>
        <w:t>Volume 2</w:t>
      </w:r>
      <w:r w:rsidR="00E810BA" w:rsidRPr="009D5757">
        <w:rPr>
          <w:color w:val="auto"/>
        </w:rPr>
        <w:t xml:space="preserve">, Issue </w:t>
      </w:r>
      <w:r>
        <w:rPr>
          <w:color w:val="auto"/>
        </w:rPr>
        <w:t>2</w:t>
      </w:r>
      <w:r w:rsidR="00E810BA" w:rsidRPr="009D5757">
        <w:rPr>
          <w:color w:val="auto"/>
        </w:rPr>
        <w:tab/>
      </w:r>
      <w:proofErr w:type="gramStart"/>
      <w:r>
        <w:rPr>
          <w:color w:val="auto"/>
        </w:rPr>
        <w:t>February</w:t>
      </w:r>
      <w:r w:rsidR="000D406A">
        <w:rPr>
          <w:color w:val="auto"/>
        </w:rPr>
        <w:t xml:space="preserve"> </w:t>
      </w:r>
      <w:r>
        <w:rPr>
          <w:color w:val="auto"/>
        </w:rPr>
        <w:t xml:space="preserve"> 2019</w:t>
      </w:r>
      <w:proofErr w:type="gramEnd"/>
    </w:p>
    <w:p w:rsidR="00E810BA" w:rsidRDefault="00AB4E16">
      <w:r>
        <w:rPr>
          <w:noProof/>
        </w:rPr>
        <mc:AlternateContent>
          <mc:Choice Requires="wps">
            <w:drawing>
              <wp:anchor distT="0" distB="0" distL="114300" distR="114300" simplePos="0" relativeHeight="251660288" behindDoc="0" locked="0" layoutInCell="0" allowOverlap="1" wp14:anchorId="21C775EC" wp14:editId="7C03A0BE">
                <wp:simplePos x="0" y="0"/>
                <wp:positionH relativeFrom="column">
                  <wp:posOffset>3395270</wp:posOffset>
                </wp:positionH>
                <wp:positionV relativeFrom="paragraph">
                  <wp:posOffset>64840</wp:posOffset>
                </wp:positionV>
                <wp:extent cx="3415030" cy="7344000"/>
                <wp:effectExtent l="0" t="0" r="13970" b="2857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734400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E810BA" w:rsidRPr="00677D73" w:rsidRDefault="000E72C5" w:rsidP="00677D73">
                            <w:pPr>
                              <w:pStyle w:val="Heading1-Professional"/>
                              <w:jc w:val="center"/>
                              <w:rPr>
                                <w:sz w:val="36"/>
                                <w:szCs w:val="36"/>
                              </w:rPr>
                            </w:pPr>
                            <w:r>
                              <w:rPr>
                                <w:sz w:val="36"/>
                                <w:szCs w:val="36"/>
                              </w:rPr>
                              <w:t xml:space="preserve"> </w:t>
                            </w:r>
                            <w:r w:rsidR="00ED3F57" w:rsidRPr="00ED3F57">
                              <w:rPr>
                                <w:sz w:val="36"/>
                                <w:szCs w:val="36"/>
                              </w:rPr>
                              <w:t>EMPLOYEE SPOTLIGHT</w:t>
                            </w:r>
                          </w:p>
                          <w:p w:rsidR="00ED3F57" w:rsidRDefault="006468C2" w:rsidP="00ED3F57">
                            <w:pPr>
                              <w:pStyle w:val="Picture-Professional"/>
                            </w:pPr>
                            <w:r>
                              <w:rPr>
                                <w:noProof/>
                              </w:rPr>
                              <w:drawing>
                                <wp:inline distT="0" distB="0" distL="0" distR="0">
                                  <wp:extent cx="3223800" cy="18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72.jpeg"/>
                                          <pic:cNvPicPr/>
                                        </pic:nvPicPr>
                                        <pic:blipFill>
                                          <a:blip r:embed="rId10">
                                            <a:extLst>
                                              <a:ext uri="{28A0092B-C50C-407E-A947-70E740481C1C}">
                                                <a14:useLocalDpi xmlns:a14="http://schemas.microsoft.com/office/drawing/2010/main" val="0"/>
                                              </a:ext>
                                            </a:extLst>
                                          </a:blip>
                                          <a:stretch>
                                            <a:fillRect/>
                                          </a:stretch>
                                        </pic:blipFill>
                                        <pic:spPr>
                                          <a:xfrm>
                                            <a:off x="0" y="0"/>
                                            <a:ext cx="3223260" cy="1871686"/>
                                          </a:xfrm>
                                          <a:prstGeom prst="rect">
                                            <a:avLst/>
                                          </a:prstGeom>
                                        </pic:spPr>
                                      </pic:pic>
                                    </a:graphicData>
                                  </a:graphic>
                                </wp:inline>
                              </w:drawing>
                            </w:r>
                          </w:p>
                          <w:p w:rsidR="0021655D" w:rsidRDefault="00C2646B" w:rsidP="0021655D">
                            <w:pPr>
                              <w:pStyle w:val="Byline-Professional"/>
                              <w:rPr>
                                <w:sz w:val="24"/>
                                <w:szCs w:val="24"/>
                              </w:rPr>
                            </w:pPr>
                            <w:r>
                              <w:rPr>
                                <w:sz w:val="24"/>
                                <w:szCs w:val="24"/>
                              </w:rPr>
                              <w:t xml:space="preserve">Warren (Bucko) </w:t>
                            </w:r>
                            <w:proofErr w:type="spellStart"/>
                            <w:r>
                              <w:rPr>
                                <w:sz w:val="24"/>
                                <w:szCs w:val="24"/>
                              </w:rPr>
                              <w:t>Soderberg</w:t>
                            </w:r>
                            <w:proofErr w:type="spellEnd"/>
                            <w:r>
                              <w:rPr>
                                <w:sz w:val="24"/>
                                <w:szCs w:val="24"/>
                              </w:rPr>
                              <w:t>, Driver</w:t>
                            </w:r>
                          </w:p>
                          <w:p w:rsidR="00D54263" w:rsidRPr="00B74D2E" w:rsidRDefault="00C2646B" w:rsidP="00B74D2E">
                            <w:pPr>
                              <w:pStyle w:val="Byline-Professional"/>
                              <w:rPr>
                                <w:sz w:val="24"/>
                                <w:szCs w:val="24"/>
                              </w:rPr>
                            </w:pPr>
                            <w:r>
                              <w:rPr>
                                <w:sz w:val="24"/>
                                <w:szCs w:val="24"/>
                              </w:rPr>
                              <w:t xml:space="preserve">Florence, </w:t>
                            </w:r>
                            <w:r w:rsidR="00D441AD">
                              <w:rPr>
                                <w:sz w:val="24"/>
                                <w:szCs w:val="24"/>
                              </w:rPr>
                              <w:t>WI Location</w:t>
                            </w:r>
                          </w:p>
                          <w:p w:rsidR="00DD4884" w:rsidRDefault="00DD4884" w:rsidP="0021655D">
                            <w:pPr>
                              <w:pStyle w:val="BylineCompany-Professional"/>
                              <w:rPr>
                                <w:rFonts w:cs="Arial"/>
                                <w:sz w:val="20"/>
                              </w:rPr>
                            </w:pPr>
                          </w:p>
                          <w:p w:rsidR="000E72C5" w:rsidRDefault="000E72C5" w:rsidP="0021655D">
                            <w:pPr>
                              <w:pStyle w:val="BylineCompany-Professional"/>
                              <w:rPr>
                                <w:rFonts w:cs="Arial"/>
                                <w:sz w:val="20"/>
                              </w:rPr>
                            </w:pPr>
                            <w:r>
                              <w:rPr>
                                <w:rFonts w:cs="Arial"/>
                                <w:sz w:val="20"/>
                              </w:rPr>
                              <w:t xml:space="preserve">In the movie Uncle Buck, John Candy’s character is left to care for his Brothers 3 kids.  But, in real life Warren (Bucko) comes from a large family of 7 Sisters and 1 Brother.  He has a total 90 Nieces and Nephews!! Yes, that correct. He is Uncle to 23, Great Uncle to 27 and Great </w:t>
                            </w:r>
                            <w:proofErr w:type="spellStart"/>
                            <w:r>
                              <w:rPr>
                                <w:rFonts w:cs="Arial"/>
                                <w:sz w:val="20"/>
                              </w:rPr>
                              <w:t>Great</w:t>
                            </w:r>
                            <w:proofErr w:type="spellEnd"/>
                            <w:r>
                              <w:rPr>
                                <w:rFonts w:cs="Arial"/>
                                <w:sz w:val="20"/>
                              </w:rPr>
                              <w:t xml:space="preserve"> Uncle to 40.  He’</w:t>
                            </w:r>
                            <w:r w:rsidR="005E1281">
                              <w:rPr>
                                <w:rFonts w:cs="Arial"/>
                                <w:sz w:val="20"/>
                              </w:rPr>
                              <w:t xml:space="preserve">s also Dad to 9 </w:t>
                            </w:r>
                            <w:r>
                              <w:rPr>
                                <w:rFonts w:cs="Arial"/>
                                <w:sz w:val="20"/>
                              </w:rPr>
                              <w:t>year old Lilly.</w:t>
                            </w:r>
                          </w:p>
                          <w:p w:rsidR="00CB3A48" w:rsidRDefault="005E1281" w:rsidP="0021655D">
                            <w:pPr>
                              <w:pStyle w:val="BylineCompany-Professional"/>
                              <w:rPr>
                                <w:rFonts w:cs="Arial"/>
                                <w:sz w:val="20"/>
                              </w:rPr>
                            </w:pPr>
                            <w:r>
                              <w:rPr>
                                <w:rFonts w:cs="Arial"/>
                                <w:sz w:val="20"/>
                              </w:rPr>
                              <w:t>Born and rai</w:t>
                            </w:r>
                            <w:r w:rsidR="00CB3A48">
                              <w:rPr>
                                <w:rFonts w:cs="Arial"/>
                                <w:sz w:val="20"/>
                              </w:rPr>
                              <w:t>sed in Florence, WI he loves the outdoors.  Hunting and fishing has become a large part of what he love</w:t>
                            </w:r>
                            <w:r w:rsidR="00C862AE">
                              <w:rPr>
                                <w:rFonts w:cs="Arial"/>
                                <w:sz w:val="20"/>
                              </w:rPr>
                              <w:t>s.  A dream vacation would have a little cabin at the bottom of a mountain with a fishing stream.</w:t>
                            </w:r>
                          </w:p>
                          <w:p w:rsidR="000E72C5" w:rsidRDefault="005E1281" w:rsidP="0021655D">
                            <w:pPr>
                              <w:pStyle w:val="BylineCompany-Professional"/>
                              <w:rPr>
                                <w:rFonts w:cs="Arial"/>
                                <w:sz w:val="20"/>
                              </w:rPr>
                            </w:pPr>
                            <w:r>
                              <w:rPr>
                                <w:rFonts w:cs="Arial"/>
                                <w:sz w:val="20"/>
                              </w:rPr>
                              <w:t xml:space="preserve">In 1980 he joined the Air Force and stayed active for 8 years.  While in the service he played Rugby.  </w:t>
                            </w:r>
                            <w:r w:rsidR="00CB3A48">
                              <w:rPr>
                                <w:rFonts w:cs="Arial"/>
                                <w:sz w:val="20"/>
                              </w:rPr>
                              <w:t>During that time he was approached to join a Professional Rugby Team.  However, his Colonel said he was too valuable to the service and would not release him.</w:t>
                            </w:r>
                          </w:p>
                          <w:p w:rsidR="000E72C5" w:rsidRDefault="00C862AE" w:rsidP="0021655D">
                            <w:pPr>
                              <w:pStyle w:val="BylineCompany-Professional"/>
                              <w:pBdr>
                                <w:bottom w:val="single" w:sz="12" w:space="1" w:color="auto"/>
                              </w:pBdr>
                              <w:rPr>
                                <w:rFonts w:cs="Arial"/>
                                <w:sz w:val="20"/>
                              </w:rPr>
                            </w:pPr>
                            <w:r>
                              <w:rPr>
                                <w:rFonts w:cs="Arial"/>
                                <w:sz w:val="20"/>
                              </w:rPr>
                              <w:t>During the holiday season, Buck has been Santa Clause for the past 38 years in Florence.  This year he will be celebrating 10 years at SMC. We thank you for your dedication to SMC and for your service.</w:t>
                            </w:r>
                          </w:p>
                          <w:p w:rsidR="00C862AE" w:rsidRDefault="00C862AE" w:rsidP="0021655D">
                            <w:pPr>
                              <w:pStyle w:val="BylineCompany-Professional"/>
                              <w:pBdr>
                                <w:bottom w:val="single" w:sz="12" w:space="1" w:color="auto"/>
                              </w:pBdr>
                              <w:rPr>
                                <w:rFonts w:cs="Arial"/>
                                <w:sz w:val="20"/>
                              </w:rPr>
                            </w:pPr>
                          </w:p>
                          <w:p w:rsidR="00C862AE" w:rsidRDefault="00C862AE" w:rsidP="0021655D">
                            <w:pPr>
                              <w:pStyle w:val="BylineCompany-Professional"/>
                              <w:rPr>
                                <w:rFonts w:cs="Arial"/>
                                <w:sz w:val="20"/>
                              </w:rPr>
                            </w:pPr>
                          </w:p>
                          <w:p w:rsidR="00C862AE" w:rsidRDefault="00C862AE" w:rsidP="00C862AE">
                            <w:pPr>
                              <w:pStyle w:val="BylineCompany-Professional"/>
                              <w:numPr>
                                <w:ilvl w:val="0"/>
                                <w:numId w:val="3"/>
                              </w:numPr>
                              <w:rPr>
                                <w:rFonts w:cs="Arial"/>
                                <w:sz w:val="20"/>
                              </w:rPr>
                            </w:pPr>
                            <w:r>
                              <w:rPr>
                                <w:rFonts w:cs="Arial"/>
                                <w:sz w:val="20"/>
                              </w:rPr>
                              <w:t>Casey Wilson, Stephenson Feed Mill</w:t>
                            </w:r>
                          </w:p>
                          <w:p w:rsidR="00C862AE" w:rsidRDefault="00C862AE" w:rsidP="00C862AE">
                            <w:pPr>
                              <w:pStyle w:val="BylineCompany-Professional"/>
                              <w:numPr>
                                <w:ilvl w:val="0"/>
                                <w:numId w:val="3"/>
                              </w:numPr>
                              <w:rPr>
                                <w:rFonts w:cs="Arial"/>
                                <w:sz w:val="20"/>
                              </w:rPr>
                            </w:pPr>
                            <w:r>
                              <w:rPr>
                                <w:rFonts w:cs="Arial"/>
                                <w:sz w:val="20"/>
                              </w:rPr>
                              <w:t xml:space="preserve">Is your horse area ready for </w:t>
                            </w:r>
                            <w:proofErr w:type="gramStart"/>
                            <w:r>
                              <w:rPr>
                                <w:rFonts w:cs="Arial"/>
                                <w:sz w:val="20"/>
                              </w:rPr>
                              <w:t>Spring</w:t>
                            </w:r>
                            <w:proofErr w:type="gramEnd"/>
                            <w:r>
                              <w:rPr>
                                <w:rFonts w:cs="Arial"/>
                                <w:sz w:val="20"/>
                              </w:rPr>
                              <w:t>?</w:t>
                            </w:r>
                          </w:p>
                          <w:p w:rsidR="00C862AE" w:rsidRPr="001079F4" w:rsidRDefault="00C862AE" w:rsidP="0021655D">
                            <w:pPr>
                              <w:pStyle w:val="BylineCompany-Professional"/>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7.35pt;margin-top:5.1pt;width:268.9pt;height:57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" o:allowincell="f" filled="f" strokecolor="navy">
                <v:textbox>
                  <w:txbxContent>
                    <w:p w:rsidR="00E810BA" w:rsidRPr="00677D73" w:rsidRDefault="000E72C5" w:rsidP="00677D73">
                      <w:pPr>
                        <w:pStyle w:val="Heading1-Professional"/>
                        <w:jc w:val="center"/>
                        <w:rPr>
                          <w:sz w:val="36"/>
                          <w:szCs w:val="36"/>
                        </w:rPr>
                      </w:pPr>
                      <w:r>
                        <w:rPr>
                          <w:sz w:val="36"/>
                          <w:szCs w:val="36"/>
                        </w:rPr>
                        <w:t xml:space="preserve"> </w:t>
                      </w:r>
                      <w:r w:rsidR="00ED3F57" w:rsidRPr="00ED3F57">
                        <w:rPr>
                          <w:sz w:val="36"/>
                          <w:szCs w:val="36"/>
                        </w:rPr>
                        <w:t>EMPLOYEE SPOTLIGHT</w:t>
                      </w:r>
                    </w:p>
                    <w:p w:rsidR="00ED3F57" w:rsidRDefault="006468C2" w:rsidP="00ED3F57">
                      <w:pPr>
                        <w:pStyle w:val="Picture-Professional"/>
                      </w:pPr>
                      <w:r>
                        <w:rPr>
                          <w:noProof/>
                        </w:rPr>
                        <w:drawing>
                          <wp:inline distT="0" distB="0" distL="0" distR="0">
                            <wp:extent cx="3223800" cy="18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72.jpeg"/>
                                    <pic:cNvPicPr/>
                                  </pic:nvPicPr>
                                  <pic:blipFill>
                                    <a:blip r:embed="rId10">
                                      <a:extLst>
                                        <a:ext uri="{28A0092B-C50C-407E-A947-70E740481C1C}">
                                          <a14:useLocalDpi xmlns:a14="http://schemas.microsoft.com/office/drawing/2010/main" val="0"/>
                                        </a:ext>
                                      </a:extLst>
                                    </a:blip>
                                    <a:stretch>
                                      <a:fillRect/>
                                    </a:stretch>
                                  </pic:blipFill>
                                  <pic:spPr>
                                    <a:xfrm>
                                      <a:off x="0" y="0"/>
                                      <a:ext cx="3223260" cy="1871686"/>
                                    </a:xfrm>
                                    <a:prstGeom prst="rect">
                                      <a:avLst/>
                                    </a:prstGeom>
                                  </pic:spPr>
                                </pic:pic>
                              </a:graphicData>
                            </a:graphic>
                          </wp:inline>
                        </w:drawing>
                      </w:r>
                    </w:p>
                    <w:p w:rsidR="0021655D" w:rsidRDefault="00C2646B" w:rsidP="0021655D">
                      <w:pPr>
                        <w:pStyle w:val="Byline-Professional"/>
                        <w:rPr>
                          <w:sz w:val="24"/>
                          <w:szCs w:val="24"/>
                        </w:rPr>
                      </w:pPr>
                      <w:r>
                        <w:rPr>
                          <w:sz w:val="24"/>
                          <w:szCs w:val="24"/>
                        </w:rPr>
                        <w:t xml:space="preserve">Warren (Bucko) </w:t>
                      </w:r>
                      <w:proofErr w:type="spellStart"/>
                      <w:r>
                        <w:rPr>
                          <w:sz w:val="24"/>
                          <w:szCs w:val="24"/>
                        </w:rPr>
                        <w:t>Soderberg</w:t>
                      </w:r>
                      <w:proofErr w:type="spellEnd"/>
                      <w:r>
                        <w:rPr>
                          <w:sz w:val="24"/>
                          <w:szCs w:val="24"/>
                        </w:rPr>
                        <w:t>, Driver</w:t>
                      </w:r>
                    </w:p>
                    <w:p w:rsidR="00D54263" w:rsidRPr="00B74D2E" w:rsidRDefault="00C2646B" w:rsidP="00B74D2E">
                      <w:pPr>
                        <w:pStyle w:val="Byline-Professional"/>
                        <w:rPr>
                          <w:sz w:val="24"/>
                          <w:szCs w:val="24"/>
                        </w:rPr>
                      </w:pPr>
                      <w:r>
                        <w:rPr>
                          <w:sz w:val="24"/>
                          <w:szCs w:val="24"/>
                        </w:rPr>
                        <w:t xml:space="preserve">Florence, </w:t>
                      </w:r>
                      <w:r w:rsidR="00D441AD">
                        <w:rPr>
                          <w:sz w:val="24"/>
                          <w:szCs w:val="24"/>
                        </w:rPr>
                        <w:t>WI Location</w:t>
                      </w:r>
                    </w:p>
                    <w:p w:rsidR="00DD4884" w:rsidRDefault="00DD4884" w:rsidP="0021655D">
                      <w:pPr>
                        <w:pStyle w:val="BylineCompany-Professional"/>
                        <w:rPr>
                          <w:rFonts w:cs="Arial"/>
                          <w:sz w:val="20"/>
                        </w:rPr>
                      </w:pPr>
                    </w:p>
                    <w:p w:rsidR="000E72C5" w:rsidRDefault="000E72C5" w:rsidP="0021655D">
                      <w:pPr>
                        <w:pStyle w:val="BylineCompany-Professional"/>
                        <w:rPr>
                          <w:rFonts w:cs="Arial"/>
                          <w:sz w:val="20"/>
                        </w:rPr>
                      </w:pPr>
                      <w:r>
                        <w:rPr>
                          <w:rFonts w:cs="Arial"/>
                          <w:sz w:val="20"/>
                        </w:rPr>
                        <w:t xml:space="preserve">In the movie Uncle Buck, John Candy’s character is left to care for his Brothers 3 kids.  But, in real life Warren (Bucko) comes from a large family of 7 Sisters and 1 Brother.  He has a total 90 Nieces and Nephews!! Yes, that correct. He is Uncle to 23, Great Uncle to 27 and Great </w:t>
                      </w:r>
                      <w:proofErr w:type="spellStart"/>
                      <w:r>
                        <w:rPr>
                          <w:rFonts w:cs="Arial"/>
                          <w:sz w:val="20"/>
                        </w:rPr>
                        <w:t>Great</w:t>
                      </w:r>
                      <w:proofErr w:type="spellEnd"/>
                      <w:r>
                        <w:rPr>
                          <w:rFonts w:cs="Arial"/>
                          <w:sz w:val="20"/>
                        </w:rPr>
                        <w:t xml:space="preserve"> Uncle to 40.  He’</w:t>
                      </w:r>
                      <w:r w:rsidR="005E1281">
                        <w:rPr>
                          <w:rFonts w:cs="Arial"/>
                          <w:sz w:val="20"/>
                        </w:rPr>
                        <w:t xml:space="preserve">s also Dad to 9 </w:t>
                      </w:r>
                      <w:r>
                        <w:rPr>
                          <w:rFonts w:cs="Arial"/>
                          <w:sz w:val="20"/>
                        </w:rPr>
                        <w:t>year old Lilly.</w:t>
                      </w:r>
                    </w:p>
                    <w:p w:rsidR="00CB3A48" w:rsidRDefault="005E1281" w:rsidP="0021655D">
                      <w:pPr>
                        <w:pStyle w:val="BylineCompany-Professional"/>
                        <w:rPr>
                          <w:rFonts w:cs="Arial"/>
                          <w:sz w:val="20"/>
                        </w:rPr>
                      </w:pPr>
                      <w:r>
                        <w:rPr>
                          <w:rFonts w:cs="Arial"/>
                          <w:sz w:val="20"/>
                        </w:rPr>
                        <w:t>Born and rai</w:t>
                      </w:r>
                      <w:r w:rsidR="00CB3A48">
                        <w:rPr>
                          <w:rFonts w:cs="Arial"/>
                          <w:sz w:val="20"/>
                        </w:rPr>
                        <w:t>sed in Florence, WI he loves the outdoors.  Hunting and fishing has become a large part of what he love</w:t>
                      </w:r>
                      <w:r w:rsidR="00C862AE">
                        <w:rPr>
                          <w:rFonts w:cs="Arial"/>
                          <w:sz w:val="20"/>
                        </w:rPr>
                        <w:t>s.  A dream vacation would have a little cabin at the bottom of a mountain with a fishing stream.</w:t>
                      </w:r>
                    </w:p>
                    <w:p w:rsidR="000E72C5" w:rsidRDefault="005E1281" w:rsidP="0021655D">
                      <w:pPr>
                        <w:pStyle w:val="BylineCompany-Professional"/>
                        <w:rPr>
                          <w:rFonts w:cs="Arial"/>
                          <w:sz w:val="20"/>
                        </w:rPr>
                      </w:pPr>
                      <w:r>
                        <w:rPr>
                          <w:rFonts w:cs="Arial"/>
                          <w:sz w:val="20"/>
                        </w:rPr>
                        <w:t xml:space="preserve">In 1980 he joined the Air Force and stayed active for 8 years.  While in the service he played Rugby.  </w:t>
                      </w:r>
                      <w:r w:rsidR="00CB3A48">
                        <w:rPr>
                          <w:rFonts w:cs="Arial"/>
                          <w:sz w:val="20"/>
                        </w:rPr>
                        <w:t>During that time he was approached to join a Professional Rugby Team.  However, his Colonel said he was too valuable to the service and would not release him.</w:t>
                      </w:r>
                    </w:p>
                    <w:p w:rsidR="000E72C5" w:rsidRDefault="00C862AE" w:rsidP="0021655D">
                      <w:pPr>
                        <w:pStyle w:val="BylineCompany-Professional"/>
                        <w:pBdr>
                          <w:bottom w:val="single" w:sz="12" w:space="1" w:color="auto"/>
                        </w:pBdr>
                        <w:rPr>
                          <w:rFonts w:cs="Arial"/>
                          <w:sz w:val="20"/>
                        </w:rPr>
                      </w:pPr>
                      <w:r>
                        <w:rPr>
                          <w:rFonts w:cs="Arial"/>
                          <w:sz w:val="20"/>
                        </w:rPr>
                        <w:t>During the holiday season, Buck has been Santa Clause for the past 38 years in Florence.  This year he will be celebrating 10 years at SMC. We thank you for your dedication to SMC and for your service.</w:t>
                      </w:r>
                    </w:p>
                    <w:p w:rsidR="00C862AE" w:rsidRDefault="00C862AE" w:rsidP="0021655D">
                      <w:pPr>
                        <w:pStyle w:val="BylineCompany-Professional"/>
                        <w:pBdr>
                          <w:bottom w:val="single" w:sz="12" w:space="1" w:color="auto"/>
                        </w:pBdr>
                        <w:rPr>
                          <w:rFonts w:cs="Arial"/>
                          <w:sz w:val="20"/>
                        </w:rPr>
                      </w:pPr>
                    </w:p>
                    <w:p w:rsidR="00C862AE" w:rsidRDefault="00C862AE" w:rsidP="0021655D">
                      <w:pPr>
                        <w:pStyle w:val="BylineCompany-Professional"/>
                        <w:rPr>
                          <w:rFonts w:cs="Arial"/>
                          <w:sz w:val="20"/>
                        </w:rPr>
                      </w:pPr>
                    </w:p>
                    <w:p w:rsidR="00C862AE" w:rsidRDefault="00C862AE" w:rsidP="00C862AE">
                      <w:pPr>
                        <w:pStyle w:val="BylineCompany-Professional"/>
                        <w:numPr>
                          <w:ilvl w:val="0"/>
                          <w:numId w:val="3"/>
                        </w:numPr>
                        <w:rPr>
                          <w:rFonts w:cs="Arial"/>
                          <w:sz w:val="20"/>
                        </w:rPr>
                      </w:pPr>
                      <w:r>
                        <w:rPr>
                          <w:rFonts w:cs="Arial"/>
                          <w:sz w:val="20"/>
                        </w:rPr>
                        <w:t>Casey Wilson, Stephenson Feed Mill</w:t>
                      </w:r>
                    </w:p>
                    <w:p w:rsidR="00C862AE" w:rsidRDefault="00C862AE" w:rsidP="00C862AE">
                      <w:pPr>
                        <w:pStyle w:val="BylineCompany-Professional"/>
                        <w:numPr>
                          <w:ilvl w:val="0"/>
                          <w:numId w:val="3"/>
                        </w:numPr>
                        <w:rPr>
                          <w:rFonts w:cs="Arial"/>
                          <w:sz w:val="20"/>
                        </w:rPr>
                      </w:pPr>
                      <w:r>
                        <w:rPr>
                          <w:rFonts w:cs="Arial"/>
                          <w:sz w:val="20"/>
                        </w:rPr>
                        <w:t xml:space="preserve">Is your horse area ready for </w:t>
                      </w:r>
                      <w:proofErr w:type="gramStart"/>
                      <w:r>
                        <w:rPr>
                          <w:rFonts w:cs="Arial"/>
                          <w:sz w:val="20"/>
                        </w:rPr>
                        <w:t>Spring</w:t>
                      </w:r>
                      <w:proofErr w:type="gramEnd"/>
                      <w:r>
                        <w:rPr>
                          <w:rFonts w:cs="Arial"/>
                          <w:sz w:val="20"/>
                        </w:rPr>
                        <w:t>?</w:t>
                      </w:r>
                    </w:p>
                    <w:p w:rsidR="00C862AE" w:rsidRPr="001079F4" w:rsidRDefault="00C862AE" w:rsidP="0021655D">
                      <w:pPr>
                        <w:pStyle w:val="BylineCompany-Professional"/>
                        <w:rPr>
                          <w:rFonts w:cs="Arial"/>
                          <w:sz w:val="20"/>
                        </w:rPr>
                      </w:pPr>
                    </w:p>
                  </w:txbxContent>
                </v:textbox>
              </v:shape>
            </w:pict>
          </mc:Fallback>
        </mc:AlternateContent>
      </w:r>
      <w:r w:rsidR="00A81EFE">
        <w:rPr>
          <w:noProof/>
        </w:rPr>
        <mc:AlternateContent>
          <mc:Choice Requires="wps">
            <w:drawing>
              <wp:anchor distT="0" distB="0" distL="114300" distR="114300" simplePos="0" relativeHeight="251659264" behindDoc="0" locked="0" layoutInCell="0" allowOverlap="1" wp14:anchorId="4A571D92" wp14:editId="0B163AE4">
                <wp:simplePos x="0" y="0"/>
                <wp:positionH relativeFrom="column">
                  <wp:posOffset>-176530</wp:posOffset>
                </wp:positionH>
                <wp:positionV relativeFrom="paragraph">
                  <wp:posOffset>58420</wp:posOffset>
                </wp:positionV>
                <wp:extent cx="3415030" cy="5652135"/>
                <wp:effectExtent l="0" t="0" r="1397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565213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D441AD" w:rsidRPr="00F76657" w:rsidRDefault="00AA679E" w:rsidP="00F76657">
                            <w:pPr>
                              <w:pStyle w:val="NoSpacing"/>
                              <w:jc w:val="center"/>
                              <w:rPr>
                                <w:b/>
                                <w:bCs/>
                                <w:sz w:val="36"/>
                                <w:szCs w:val="36"/>
                              </w:rPr>
                            </w:pPr>
                            <w:r>
                              <w:rPr>
                                <w:rStyle w:val="Strong"/>
                                <w:sz w:val="36"/>
                                <w:szCs w:val="36"/>
                              </w:rPr>
                              <w:t xml:space="preserve"> </w:t>
                            </w:r>
                            <w:r w:rsidR="00C2646B">
                              <w:rPr>
                                <w:rStyle w:val="Strong"/>
                                <w:sz w:val="36"/>
                                <w:szCs w:val="36"/>
                              </w:rPr>
                              <w:t>Think Spring!</w:t>
                            </w:r>
                          </w:p>
                          <w:p w:rsidR="00AB055C" w:rsidRDefault="00AB055C" w:rsidP="00711677">
                            <w:pPr>
                              <w:pStyle w:val="BylineCompany-Professional"/>
                              <w:rPr>
                                <w:rFonts w:cs="Arial"/>
                                <w:sz w:val="20"/>
                              </w:rPr>
                            </w:pPr>
                          </w:p>
                          <w:p w:rsidR="00AA679E" w:rsidRDefault="000B71B6" w:rsidP="00711677">
                            <w:pPr>
                              <w:pStyle w:val="BylineCompany-Professional"/>
                              <w:rPr>
                                <w:rFonts w:cs="Arial"/>
                                <w:sz w:val="20"/>
                              </w:rPr>
                            </w:pPr>
                            <w:r w:rsidRPr="000B71B6">
                              <w:rPr>
                                <w:rFonts w:cs="Arial"/>
                                <w:sz w:val="20"/>
                              </w:rPr>
                              <w:t>On March 20</w:t>
                            </w:r>
                            <w:r w:rsidRPr="000B71B6">
                              <w:rPr>
                                <w:rFonts w:cs="Arial"/>
                                <w:sz w:val="20"/>
                                <w:vertAlign w:val="superscript"/>
                              </w:rPr>
                              <w:t>th</w:t>
                            </w:r>
                            <w:r w:rsidRPr="000B71B6">
                              <w:rPr>
                                <w:rFonts w:cs="Arial"/>
                                <w:sz w:val="20"/>
                              </w:rPr>
                              <w:t xml:space="preserve"> </w:t>
                            </w:r>
                            <w:proofErr w:type="gramStart"/>
                            <w:r w:rsidRPr="000B71B6">
                              <w:rPr>
                                <w:rFonts w:cs="Arial"/>
                                <w:sz w:val="20"/>
                              </w:rPr>
                              <w:t>Spring</w:t>
                            </w:r>
                            <w:proofErr w:type="gramEnd"/>
                            <w:r w:rsidRPr="000B71B6">
                              <w:rPr>
                                <w:rFonts w:cs="Arial"/>
                                <w:sz w:val="20"/>
                              </w:rPr>
                              <w:t xml:space="preserve"> will be on the calendar but in the Midw</w:t>
                            </w:r>
                            <w:r>
                              <w:rPr>
                                <w:rFonts w:cs="Arial"/>
                                <w:sz w:val="20"/>
                              </w:rPr>
                              <w:t xml:space="preserve">est it may take a little longer.  </w:t>
                            </w:r>
                            <w:r w:rsidR="00AA679E">
                              <w:rPr>
                                <w:rFonts w:cs="Arial"/>
                                <w:sz w:val="20"/>
                              </w:rPr>
                              <w:t>With Michigan and Wisconsin having some of the coldest temperatures in history it hard to believe</w:t>
                            </w:r>
                            <w:r w:rsidR="00F76657">
                              <w:rPr>
                                <w:rFonts w:cs="Arial"/>
                                <w:sz w:val="20"/>
                              </w:rPr>
                              <w:t xml:space="preserve"> </w:t>
                            </w:r>
                            <w:r w:rsidR="00AA679E">
                              <w:rPr>
                                <w:rFonts w:cs="Arial"/>
                                <w:sz w:val="20"/>
                              </w:rPr>
                              <w:t>t</w:t>
                            </w:r>
                            <w:r w:rsidR="00F76657">
                              <w:rPr>
                                <w:rFonts w:cs="Arial"/>
                                <w:sz w:val="20"/>
                              </w:rPr>
                              <w:t>hat</w:t>
                            </w:r>
                            <w:r w:rsidR="00AA679E">
                              <w:rPr>
                                <w:rFonts w:cs="Arial"/>
                                <w:sz w:val="20"/>
                              </w:rPr>
                              <w:t xml:space="preserve"> </w:t>
                            </w:r>
                            <w:proofErr w:type="gramStart"/>
                            <w:r w:rsidR="00AA679E">
                              <w:rPr>
                                <w:rFonts w:cs="Arial"/>
                                <w:sz w:val="20"/>
                              </w:rPr>
                              <w:t>Spring</w:t>
                            </w:r>
                            <w:proofErr w:type="gramEnd"/>
                            <w:r w:rsidR="00AA679E">
                              <w:rPr>
                                <w:rFonts w:cs="Arial"/>
                                <w:sz w:val="20"/>
                              </w:rPr>
                              <w:t xml:space="preserve"> is right around the corner.</w:t>
                            </w:r>
                            <w:r w:rsidR="00AB055C">
                              <w:rPr>
                                <w:rFonts w:cs="Arial"/>
                                <w:sz w:val="20"/>
                              </w:rPr>
                              <w:t xml:space="preserve">  </w:t>
                            </w:r>
                          </w:p>
                          <w:p w:rsidR="00F76657" w:rsidRDefault="00AA679E" w:rsidP="00711677">
                            <w:pPr>
                              <w:pStyle w:val="BylineCompany-Professional"/>
                              <w:rPr>
                                <w:rFonts w:cs="Arial"/>
                                <w:sz w:val="20"/>
                              </w:rPr>
                            </w:pPr>
                            <w:r>
                              <w:rPr>
                                <w:rFonts w:cs="Arial"/>
                                <w:sz w:val="20"/>
                              </w:rPr>
                              <w:t>Soon our</w:t>
                            </w:r>
                            <w:r w:rsidR="006468C2">
                              <w:rPr>
                                <w:rFonts w:cs="Arial"/>
                                <w:sz w:val="20"/>
                              </w:rPr>
                              <w:t xml:space="preserve"> staff with be stocking the shelves </w:t>
                            </w:r>
                            <w:r w:rsidR="00F76657">
                              <w:rPr>
                                <w:rFonts w:cs="Arial"/>
                                <w:sz w:val="20"/>
                              </w:rPr>
                              <w:t xml:space="preserve">with lighter fluid, charcoal, camp fuel, </w:t>
                            </w:r>
                            <w:proofErr w:type="spellStart"/>
                            <w:r w:rsidR="00F76657">
                              <w:rPr>
                                <w:rFonts w:cs="Arial"/>
                                <w:sz w:val="20"/>
                              </w:rPr>
                              <w:t>lanters</w:t>
                            </w:r>
                            <w:proofErr w:type="spellEnd"/>
                            <w:r w:rsidR="00F76657">
                              <w:rPr>
                                <w:rFonts w:cs="Arial"/>
                                <w:sz w:val="20"/>
                              </w:rPr>
                              <w:t xml:space="preserve"> and propane refill tanks.  Wi</w:t>
                            </w:r>
                            <w:r w:rsidR="00AB055C">
                              <w:rPr>
                                <w:rFonts w:cs="Arial"/>
                                <w:sz w:val="20"/>
                              </w:rPr>
                              <w:t xml:space="preserve">th </w:t>
                            </w:r>
                            <w:proofErr w:type="gramStart"/>
                            <w:r w:rsidR="00AB055C">
                              <w:rPr>
                                <w:rFonts w:cs="Arial"/>
                                <w:sz w:val="20"/>
                              </w:rPr>
                              <w:t>Spring</w:t>
                            </w:r>
                            <w:proofErr w:type="gramEnd"/>
                            <w:r w:rsidR="00AB055C">
                              <w:rPr>
                                <w:rFonts w:cs="Arial"/>
                                <w:sz w:val="20"/>
                              </w:rPr>
                              <w:t xml:space="preserve"> comes camping season and SMC will be ready.</w:t>
                            </w:r>
                          </w:p>
                          <w:p w:rsidR="00483801" w:rsidRDefault="00F76657" w:rsidP="00711677">
                            <w:pPr>
                              <w:pStyle w:val="BylineCompany-Professional"/>
                              <w:rPr>
                                <w:rFonts w:cs="Arial"/>
                                <w:sz w:val="20"/>
                              </w:rPr>
                            </w:pPr>
                            <w:r>
                              <w:rPr>
                                <w:rFonts w:cs="Arial"/>
                                <w:sz w:val="20"/>
                              </w:rPr>
                              <w:t xml:space="preserve">We also carry </w:t>
                            </w:r>
                            <w:r w:rsidR="00AB055C">
                              <w:rPr>
                                <w:rFonts w:cs="Arial"/>
                                <w:sz w:val="20"/>
                              </w:rPr>
                              <w:t xml:space="preserve">table fans, box fans, bird feeders, bird seed and potting soil. We even have </w:t>
                            </w:r>
                            <w:r w:rsidR="000B71B6">
                              <w:rPr>
                                <w:rFonts w:cs="Arial"/>
                                <w:sz w:val="20"/>
                              </w:rPr>
                              <w:t>decorative garden stepping stones in a variety of colors and styles.</w:t>
                            </w:r>
                          </w:p>
                          <w:p w:rsidR="000B71B6" w:rsidRDefault="000B71B6" w:rsidP="00711677">
                            <w:pPr>
                              <w:pStyle w:val="BylineCompany-Professional"/>
                              <w:rPr>
                                <w:rFonts w:cs="Arial"/>
                                <w:sz w:val="20"/>
                              </w:rPr>
                            </w:pPr>
                            <w:r>
                              <w:rPr>
                                <w:rFonts w:cs="Arial"/>
                                <w:sz w:val="20"/>
                              </w:rPr>
                              <w:t xml:space="preserve">Our fishing line is also up at our Stephenson c-store and we are adding new items monthly.  Plus our live bait in the store will be fully </w:t>
                            </w:r>
                            <w:proofErr w:type="gramStart"/>
                            <w:r>
                              <w:rPr>
                                <w:rFonts w:cs="Arial"/>
                                <w:sz w:val="20"/>
                              </w:rPr>
                              <w:t>stock</w:t>
                            </w:r>
                            <w:proofErr w:type="gramEnd"/>
                            <w:r>
                              <w:rPr>
                                <w:rFonts w:cs="Arial"/>
                                <w:sz w:val="20"/>
                              </w:rPr>
                              <w:t xml:space="preserve"> soon in the coming months.</w:t>
                            </w:r>
                          </w:p>
                          <w:p w:rsidR="000B71B6" w:rsidRDefault="000B71B6" w:rsidP="00711677">
                            <w:pPr>
                              <w:pStyle w:val="BylineCompany-Professional"/>
                              <w:rPr>
                                <w:rFonts w:cs="Arial"/>
                                <w:sz w:val="20"/>
                              </w:rPr>
                            </w:pPr>
                            <w:r>
                              <w:rPr>
                                <w:rFonts w:cs="Arial"/>
                                <w:sz w:val="20"/>
                              </w:rPr>
                              <w:t xml:space="preserve">Our </w:t>
                            </w:r>
                            <w:proofErr w:type="gramStart"/>
                            <w:r>
                              <w:rPr>
                                <w:rFonts w:cs="Arial"/>
                                <w:sz w:val="20"/>
                              </w:rPr>
                              <w:t>Summer</w:t>
                            </w:r>
                            <w:proofErr w:type="gramEnd"/>
                            <w:r>
                              <w:rPr>
                                <w:rFonts w:cs="Arial"/>
                                <w:sz w:val="20"/>
                              </w:rPr>
                              <w:t xml:space="preserve"> beers will also be stocked soon.  So stay warm and do the countdown.  Think Spring!</w:t>
                            </w:r>
                            <w:bookmarkStart w:id="0" w:name="_GoBack"/>
                            <w:bookmarkEnd w:id="0"/>
                          </w:p>
                          <w:p w:rsidR="00B14180" w:rsidRPr="00483801" w:rsidRDefault="00B14180" w:rsidP="00B14180">
                            <w:pPr>
                              <w:pStyle w:val="BylineCompany-Professional"/>
                              <w:jc w:val="center"/>
                              <w:rPr>
                                <w:rFonts w:cs="Arial"/>
                                <w:b/>
                                <w:i/>
                                <w:sz w:val="18"/>
                                <w:szCs w:val="18"/>
                              </w:rPr>
                            </w:pPr>
                            <w:r w:rsidRPr="00483801">
                              <w:rPr>
                                <w:rFonts w:cs="Arial"/>
                                <w:b/>
                                <w:i/>
                                <w:sz w:val="18"/>
                                <w:szCs w:val="18"/>
                              </w:rPr>
                              <w:t>Aurora Feed Mill:  Mon-Fri 8:30am–5pm, Sat 8:30-Noon</w:t>
                            </w:r>
                          </w:p>
                          <w:p w:rsidR="00B74D2E" w:rsidRPr="00483801" w:rsidRDefault="00B14180" w:rsidP="00B14180">
                            <w:pPr>
                              <w:pStyle w:val="BylineCompany-Professional"/>
                              <w:jc w:val="center"/>
                              <w:rPr>
                                <w:rFonts w:cs="Arial"/>
                                <w:b/>
                                <w:i/>
                                <w:sz w:val="18"/>
                                <w:szCs w:val="18"/>
                              </w:rPr>
                            </w:pPr>
                            <w:r w:rsidRPr="00483801">
                              <w:rPr>
                                <w:rFonts w:cs="Arial"/>
                                <w:b/>
                                <w:i/>
                                <w:sz w:val="18"/>
                                <w:szCs w:val="18"/>
                              </w:rPr>
                              <w:t xml:space="preserve">Stephenson Feed Mill: Mon-Fri 8am–4:30pm, Sat </w:t>
                            </w:r>
                            <w:proofErr w:type="gramStart"/>
                            <w:r w:rsidRPr="00483801">
                              <w:rPr>
                                <w:rFonts w:cs="Arial"/>
                                <w:b/>
                                <w:i/>
                                <w:sz w:val="18"/>
                                <w:szCs w:val="18"/>
                              </w:rPr>
                              <w:t>8am-Noon</w:t>
                            </w:r>
                            <w:proofErr w:type="gramEnd"/>
                          </w:p>
                          <w:p w:rsidR="00E27A02" w:rsidRPr="00711677" w:rsidRDefault="00B74D2E" w:rsidP="00711677">
                            <w:pPr>
                              <w:pStyle w:val="BylineCompany-Professional"/>
                              <w:rPr>
                                <w:rFonts w:cs="Arial"/>
                                <w:sz w:val="20"/>
                              </w:rPr>
                            </w:pPr>
                            <w:r>
                              <w:rPr>
                                <w:rFonts w:cs="Arial"/>
                                <w:noProof/>
                                <w:sz w:val="20"/>
                              </w:rPr>
                              <w:drawing>
                                <wp:inline distT="0" distB="0" distL="0" distR="0" wp14:anchorId="09C48FBC" wp14:editId="54CAD34C">
                                  <wp:extent cx="3223260" cy="181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1435.JPG"/>
                                          <pic:cNvPicPr/>
                                        </pic:nvPicPr>
                                        <pic:blipFill>
                                          <a:blip r:embed="rId11">
                                            <a:extLst>
                                              <a:ext uri="{28A0092B-C50C-407E-A947-70E740481C1C}">
                                                <a14:useLocalDpi xmlns:a14="http://schemas.microsoft.com/office/drawing/2010/main" val="0"/>
                                              </a:ext>
                                            </a:extLst>
                                          </a:blip>
                                          <a:stretch>
                                            <a:fillRect/>
                                          </a:stretch>
                                        </pic:blipFill>
                                        <pic:spPr>
                                          <a:xfrm>
                                            <a:off x="0" y="0"/>
                                            <a:ext cx="3223260" cy="1812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3.9pt;margin-top:4.6pt;width:268.9pt;height:4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" o:allowincell="f" filled="f" strokecolor="navy">
                <v:textbox>
                  <w:txbxContent>
                    <w:p w:rsidR="00D441AD" w:rsidRPr="00F76657" w:rsidRDefault="00AA679E" w:rsidP="00F76657">
                      <w:pPr>
                        <w:pStyle w:val="NoSpacing"/>
                        <w:jc w:val="center"/>
                        <w:rPr>
                          <w:b/>
                          <w:bCs/>
                          <w:sz w:val="36"/>
                          <w:szCs w:val="36"/>
                        </w:rPr>
                      </w:pPr>
                      <w:r>
                        <w:rPr>
                          <w:rStyle w:val="Strong"/>
                          <w:sz w:val="36"/>
                          <w:szCs w:val="36"/>
                        </w:rPr>
                        <w:t xml:space="preserve"> </w:t>
                      </w:r>
                      <w:r w:rsidR="00C2646B">
                        <w:rPr>
                          <w:rStyle w:val="Strong"/>
                          <w:sz w:val="36"/>
                          <w:szCs w:val="36"/>
                        </w:rPr>
                        <w:t>Think Spring!</w:t>
                      </w:r>
                    </w:p>
                    <w:p w:rsidR="00AB055C" w:rsidRDefault="00AB055C" w:rsidP="00711677">
                      <w:pPr>
                        <w:pStyle w:val="BylineCompany-Professional"/>
                        <w:rPr>
                          <w:rFonts w:cs="Arial"/>
                          <w:sz w:val="20"/>
                        </w:rPr>
                      </w:pPr>
                    </w:p>
                    <w:p w:rsidR="00AA679E" w:rsidRDefault="000B71B6" w:rsidP="00711677">
                      <w:pPr>
                        <w:pStyle w:val="BylineCompany-Professional"/>
                        <w:rPr>
                          <w:rFonts w:cs="Arial"/>
                          <w:sz w:val="20"/>
                        </w:rPr>
                      </w:pPr>
                      <w:r w:rsidRPr="000B71B6">
                        <w:rPr>
                          <w:rFonts w:cs="Arial"/>
                          <w:sz w:val="20"/>
                        </w:rPr>
                        <w:t>On March 20</w:t>
                      </w:r>
                      <w:r w:rsidRPr="000B71B6">
                        <w:rPr>
                          <w:rFonts w:cs="Arial"/>
                          <w:sz w:val="20"/>
                          <w:vertAlign w:val="superscript"/>
                        </w:rPr>
                        <w:t>th</w:t>
                      </w:r>
                      <w:r w:rsidRPr="000B71B6">
                        <w:rPr>
                          <w:rFonts w:cs="Arial"/>
                          <w:sz w:val="20"/>
                        </w:rPr>
                        <w:t xml:space="preserve"> </w:t>
                      </w:r>
                      <w:proofErr w:type="gramStart"/>
                      <w:r w:rsidRPr="000B71B6">
                        <w:rPr>
                          <w:rFonts w:cs="Arial"/>
                          <w:sz w:val="20"/>
                        </w:rPr>
                        <w:t>Spring</w:t>
                      </w:r>
                      <w:proofErr w:type="gramEnd"/>
                      <w:r w:rsidRPr="000B71B6">
                        <w:rPr>
                          <w:rFonts w:cs="Arial"/>
                          <w:sz w:val="20"/>
                        </w:rPr>
                        <w:t xml:space="preserve"> will be on the calendar but in the Midw</w:t>
                      </w:r>
                      <w:r>
                        <w:rPr>
                          <w:rFonts w:cs="Arial"/>
                          <w:sz w:val="20"/>
                        </w:rPr>
                        <w:t xml:space="preserve">est it may take a little longer.  </w:t>
                      </w:r>
                      <w:r w:rsidR="00AA679E">
                        <w:rPr>
                          <w:rFonts w:cs="Arial"/>
                          <w:sz w:val="20"/>
                        </w:rPr>
                        <w:t>With Michigan and Wisconsin having some of the coldest temperatures in history it hard to believe</w:t>
                      </w:r>
                      <w:r w:rsidR="00F76657">
                        <w:rPr>
                          <w:rFonts w:cs="Arial"/>
                          <w:sz w:val="20"/>
                        </w:rPr>
                        <w:t xml:space="preserve"> </w:t>
                      </w:r>
                      <w:r w:rsidR="00AA679E">
                        <w:rPr>
                          <w:rFonts w:cs="Arial"/>
                          <w:sz w:val="20"/>
                        </w:rPr>
                        <w:t>t</w:t>
                      </w:r>
                      <w:r w:rsidR="00F76657">
                        <w:rPr>
                          <w:rFonts w:cs="Arial"/>
                          <w:sz w:val="20"/>
                        </w:rPr>
                        <w:t>hat</w:t>
                      </w:r>
                      <w:r w:rsidR="00AA679E">
                        <w:rPr>
                          <w:rFonts w:cs="Arial"/>
                          <w:sz w:val="20"/>
                        </w:rPr>
                        <w:t xml:space="preserve"> </w:t>
                      </w:r>
                      <w:proofErr w:type="gramStart"/>
                      <w:r w:rsidR="00AA679E">
                        <w:rPr>
                          <w:rFonts w:cs="Arial"/>
                          <w:sz w:val="20"/>
                        </w:rPr>
                        <w:t>Spring</w:t>
                      </w:r>
                      <w:proofErr w:type="gramEnd"/>
                      <w:r w:rsidR="00AA679E">
                        <w:rPr>
                          <w:rFonts w:cs="Arial"/>
                          <w:sz w:val="20"/>
                        </w:rPr>
                        <w:t xml:space="preserve"> is right around the corner.</w:t>
                      </w:r>
                      <w:r w:rsidR="00AB055C">
                        <w:rPr>
                          <w:rFonts w:cs="Arial"/>
                          <w:sz w:val="20"/>
                        </w:rPr>
                        <w:t xml:space="preserve">  </w:t>
                      </w:r>
                    </w:p>
                    <w:p w:rsidR="00F76657" w:rsidRDefault="00AA679E" w:rsidP="00711677">
                      <w:pPr>
                        <w:pStyle w:val="BylineCompany-Professional"/>
                        <w:rPr>
                          <w:rFonts w:cs="Arial"/>
                          <w:sz w:val="20"/>
                        </w:rPr>
                      </w:pPr>
                      <w:r>
                        <w:rPr>
                          <w:rFonts w:cs="Arial"/>
                          <w:sz w:val="20"/>
                        </w:rPr>
                        <w:t>Soon our</w:t>
                      </w:r>
                      <w:r w:rsidR="006468C2">
                        <w:rPr>
                          <w:rFonts w:cs="Arial"/>
                          <w:sz w:val="20"/>
                        </w:rPr>
                        <w:t xml:space="preserve"> staff with be stocking the shelves </w:t>
                      </w:r>
                      <w:r w:rsidR="00F76657">
                        <w:rPr>
                          <w:rFonts w:cs="Arial"/>
                          <w:sz w:val="20"/>
                        </w:rPr>
                        <w:t xml:space="preserve">with lighter fluid, charcoal, camp fuel, </w:t>
                      </w:r>
                      <w:proofErr w:type="spellStart"/>
                      <w:r w:rsidR="00F76657">
                        <w:rPr>
                          <w:rFonts w:cs="Arial"/>
                          <w:sz w:val="20"/>
                        </w:rPr>
                        <w:t>lanters</w:t>
                      </w:r>
                      <w:proofErr w:type="spellEnd"/>
                      <w:r w:rsidR="00F76657">
                        <w:rPr>
                          <w:rFonts w:cs="Arial"/>
                          <w:sz w:val="20"/>
                        </w:rPr>
                        <w:t xml:space="preserve"> and propane refill tanks.  Wi</w:t>
                      </w:r>
                      <w:r w:rsidR="00AB055C">
                        <w:rPr>
                          <w:rFonts w:cs="Arial"/>
                          <w:sz w:val="20"/>
                        </w:rPr>
                        <w:t xml:space="preserve">th </w:t>
                      </w:r>
                      <w:proofErr w:type="gramStart"/>
                      <w:r w:rsidR="00AB055C">
                        <w:rPr>
                          <w:rFonts w:cs="Arial"/>
                          <w:sz w:val="20"/>
                        </w:rPr>
                        <w:t>Spring</w:t>
                      </w:r>
                      <w:proofErr w:type="gramEnd"/>
                      <w:r w:rsidR="00AB055C">
                        <w:rPr>
                          <w:rFonts w:cs="Arial"/>
                          <w:sz w:val="20"/>
                        </w:rPr>
                        <w:t xml:space="preserve"> comes camping season and SMC will be ready.</w:t>
                      </w:r>
                    </w:p>
                    <w:p w:rsidR="00483801" w:rsidRDefault="00F76657" w:rsidP="00711677">
                      <w:pPr>
                        <w:pStyle w:val="BylineCompany-Professional"/>
                        <w:rPr>
                          <w:rFonts w:cs="Arial"/>
                          <w:sz w:val="20"/>
                        </w:rPr>
                      </w:pPr>
                      <w:r>
                        <w:rPr>
                          <w:rFonts w:cs="Arial"/>
                          <w:sz w:val="20"/>
                        </w:rPr>
                        <w:t xml:space="preserve">We also carry </w:t>
                      </w:r>
                      <w:r w:rsidR="00AB055C">
                        <w:rPr>
                          <w:rFonts w:cs="Arial"/>
                          <w:sz w:val="20"/>
                        </w:rPr>
                        <w:t xml:space="preserve">table fans, box fans, bird feeders, bird seed and potting soil. We even have </w:t>
                      </w:r>
                      <w:r w:rsidR="000B71B6">
                        <w:rPr>
                          <w:rFonts w:cs="Arial"/>
                          <w:sz w:val="20"/>
                        </w:rPr>
                        <w:t>decorative garden stepping stones in a variety of colors and styles.</w:t>
                      </w:r>
                    </w:p>
                    <w:p w:rsidR="000B71B6" w:rsidRDefault="000B71B6" w:rsidP="00711677">
                      <w:pPr>
                        <w:pStyle w:val="BylineCompany-Professional"/>
                        <w:rPr>
                          <w:rFonts w:cs="Arial"/>
                          <w:sz w:val="20"/>
                        </w:rPr>
                      </w:pPr>
                      <w:r>
                        <w:rPr>
                          <w:rFonts w:cs="Arial"/>
                          <w:sz w:val="20"/>
                        </w:rPr>
                        <w:t xml:space="preserve">Our fishing line is also up at our Stephenson c-store and we are adding new items monthly.  Plus our live bait in the store will be fully </w:t>
                      </w:r>
                      <w:proofErr w:type="gramStart"/>
                      <w:r>
                        <w:rPr>
                          <w:rFonts w:cs="Arial"/>
                          <w:sz w:val="20"/>
                        </w:rPr>
                        <w:t>stock</w:t>
                      </w:r>
                      <w:proofErr w:type="gramEnd"/>
                      <w:r>
                        <w:rPr>
                          <w:rFonts w:cs="Arial"/>
                          <w:sz w:val="20"/>
                        </w:rPr>
                        <w:t xml:space="preserve"> soon in the coming months.</w:t>
                      </w:r>
                    </w:p>
                    <w:p w:rsidR="000B71B6" w:rsidRDefault="000B71B6" w:rsidP="00711677">
                      <w:pPr>
                        <w:pStyle w:val="BylineCompany-Professional"/>
                        <w:rPr>
                          <w:rFonts w:cs="Arial"/>
                          <w:sz w:val="20"/>
                        </w:rPr>
                      </w:pPr>
                      <w:r>
                        <w:rPr>
                          <w:rFonts w:cs="Arial"/>
                          <w:sz w:val="20"/>
                        </w:rPr>
                        <w:t xml:space="preserve">Our </w:t>
                      </w:r>
                      <w:proofErr w:type="gramStart"/>
                      <w:r>
                        <w:rPr>
                          <w:rFonts w:cs="Arial"/>
                          <w:sz w:val="20"/>
                        </w:rPr>
                        <w:t>Summer</w:t>
                      </w:r>
                      <w:proofErr w:type="gramEnd"/>
                      <w:r>
                        <w:rPr>
                          <w:rFonts w:cs="Arial"/>
                          <w:sz w:val="20"/>
                        </w:rPr>
                        <w:t xml:space="preserve"> beers will also be stocked soon.  So stay warm and do the countdown.  Think Spring!</w:t>
                      </w:r>
                      <w:bookmarkStart w:id="1" w:name="_GoBack"/>
                      <w:bookmarkEnd w:id="1"/>
                    </w:p>
                    <w:p w:rsidR="00B14180" w:rsidRPr="00483801" w:rsidRDefault="00B14180" w:rsidP="00B14180">
                      <w:pPr>
                        <w:pStyle w:val="BylineCompany-Professional"/>
                        <w:jc w:val="center"/>
                        <w:rPr>
                          <w:rFonts w:cs="Arial"/>
                          <w:b/>
                          <w:i/>
                          <w:sz w:val="18"/>
                          <w:szCs w:val="18"/>
                        </w:rPr>
                      </w:pPr>
                      <w:r w:rsidRPr="00483801">
                        <w:rPr>
                          <w:rFonts w:cs="Arial"/>
                          <w:b/>
                          <w:i/>
                          <w:sz w:val="18"/>
                          <w:szCs w:val="18"/>
                        </w:rPr>
                        <w:t>Aurora Feed Mill:  Mon-Fri 8:30am–5pm, Sat 8:30-Noon</w:t>
                      </w:r>
                    </w:p>
                    <w:p w:rsidR="00B74D2E" w:rsidRPr="00483801" w:rsidRDefault="00B14180" w:rsidP="00B14180">
                      <w:pPr>
                        <w:pStyle w:val="BylineCompany-Professional"/>
                        <w:jc w:val="center"/>
                        <w:rPr>
                          <w:rFonts w:cs="Arial"/>
                          <w:b/>
                          <w:i/>
                          <w:sz w:val="18"/>
                          <w:szCs w:val="18"/>
                        </w:rPr>
                      </w:pPr>
                      <w:r w:rsidRPr="00483801">
                        <w:rPr>
                          <w:rFonts w:cs="Arial"/>
                          <w:b/>
                          <w:i/>
                          <w:sz w:val="18"/>
                          <w:szCs w:val="18"/>
                        </w:rPr>
                        <w:t xml:space="preserve">Stephenson Feed Mill: Mon-Fri 8am–4:30pm, Sat </w:t>
                      </w:r>
                      <w:proofErr w:type="gramStart"/>
                      <w:r w:rsidRPr="00483801">
                        <w:rPr>
                          <w:rFonts w:cs="Arial"/>
                          <w:b/>
                          <w:i/>
                          <w:sz w:val="18"/>
                          <w:szCs w:val="18"/>
                        </w:rPr>
                        <w:t>8am-Noon</w:t>
                      </w:r>
                      <w:proofErr w:type="gramEnd"/>
                    </w:p>
                    <w:p w:rsidR="00E27A02" w:rsidRPr="00711677" w:rsidRDefault="00B74D2E" w:rsidP="00711677">
                      <w:pPr>
                        <w:pStyle w:val="BylineCompany-Professional"/>
                        <w:rPr>
                          <w:rFonts w:cs="Arial"/>
                          <w:sz w:val="20"/>
                        </w:rPr>
                      </w:pPr>
                      <w:r>
                        <w:rPr>
                          <w:rFonts w:cs="Arial"/>
                          <w:noProof/>
                          <w:sz w:val="20"/>
                        </w:rPr>
                        <w:drawing>
                          <wp:inline distT="0" distB="0" distL="0" distR="0" wp14:anchorId="09C48FBC" wp14:editId="54CAD34C">
                            <wp:extent cx="3223260" cy="181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1435.JPG"/>
                                    <pic:cNvPicPr/>
                                  </pic:nvPicPr>
                                  <pic:blipFill>
                                    <a:blip r:embed="rId11">
                                      <a:extLst>
                                        <a:ext uri="{28A0092B-C50C-407E-A947-70E740481C1C}">
                                          <a14:useLocalDpi xmlns:a14="http://schemas.microsoft.com/office/drawing/2010/main" val="0"/>
                                        </a:ext>
                                      </a:extLst>
                                    </a:blip>
                                    <a:stretch>
                                      <a:fillRect/>
                                    </a:stretch>
                                  </pic:blipFill>
                                  <pic:spPr>
                                    <a:xfrm>
                                      <a:off x="0" y="0"/>
                                      <a:ext cx="3223260" cy="1812925"/>
                                    </a:xfrm>
                                    <a:prstGeom prst="rect">
                                      <a:avLst/>
                                    </a:prstGeom>
                                  </pic:spPr>
                                </pic:pic>
                              </a:graphicData>
                            </a:graphic>
                          </wp:inline>
                        </w:drawing>
                      </w:r>
                    </w:p>
                  </w:txbxContent>
                </v:textbox>
              </v:shape>
            </w:pict>
          </mc:Fallback>
        </mc:AlternateContent>
      </w:r>
    </w:p>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p w:rsidR="00E810BA" w:rsidRDefault="00E810BA"/>
    <w:tbl>
      <w:tblPr>
        <w:tblpPr w:leftFromText="180" w:rightFromText="180" w:vertAnchor="text" w:tblpX="-161" w:tblpY="136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clear" w:color="auto" w:fill="E4E4E5" w:themeFill="accent1" w:themeFillTint="33"/>
        <w:tblLook w:val="0000" w:firstRow="0" w:lastRow="0" w:firstColumn="0" w:lastColumn="0" w:noHBand="0" w:noVBand="0"/>
      </w:tblPr>
      <w:tblGrid>
        <w:gridCol w:w="5430"/>
      </w:tblGrid>
      <w:tr w:rsidR="009D5757" w:rsidTr="00281F51">
        <w:trPr>
          <w:trHeight w:val="2325"/>
        </w:trPr>
        <w:tc>
          <w:tcPr>
            <w:tcW w:w="5430" w:type="dxa"/>
            <w:shd w:val="clear" w:color="auto" w:fill="E4E4E5" w:themeFill="accent1" w:themeFillTint="33"/>
          </w:tcPr>
          <w:p w:rsidR="00E6188A" w:rsidRPr="00AA679E" w:rsidRDefault="00C862AE" w:rsidP="00C862AE">
            <w:pPr>
              <w:pBdr>
                <w:top w:val="single" w:sz="48" w:space="0" w:color="4584D3"/>
                <w:bottom w:val="single" w:sz="48" w:space="0" w:color="4584D3"/>
              </w:pBdr>
              <w:shd w:val="clear" w:color="auto" w:fill="4584D3"/>
              <w:tabs>
                <w:tab w:val="center" w:pos="2607"/>
                <w:tab w:val="right" w:pos="5214"/>
              </w:tabs>
              <w:jc w:val="center"/>
              <w:rPr>
                <w:rFonts w:ascii="Arial Black" w:hAnsi="Arial Black"/>
                <w:b/>
                <w:i/>
                <w:iCs/>
                <w:color w:val="FCC3A3" w:themeColor="accent2" w:themeTint="66"/>
                <w:spacing w:val="10"/>
                <w:sz w:val="40"/>
                <w:szCs w:val="40"/>
              </w:rPr>
            </w:pPr>
            <w:r w:rsidRPr="00AA679E">
              <w:rPr>
                <w:rFonts w:ascii="Arial Black" w:hAnsi="Arial Black"/>
                <w:b/>
                <w:i/>
                <w:iCs/>
                <w:color w:val="FCC3A3" w:themeColor="accent2" w:themeTint="66"/>
                <w:spacing w:val="10"/>
                <w:sz w:val="40"/>
                <w:szCs w:val="40"/>
              </w:rPr>
              <w:t>$1.00 OFF</w:t>
            </w:r>
          </w:p>
          <w:p w:rsidR="001D0121" w:rsidRPr="00AA679E" w:rsidRDefault="001D0121" w:rsidP="00AA679E">
            <w:pPr>
              <w:tabs>
                <w:tab w:val="left" w:pos="648"/>
                <w:tab w:val="left" w:pos="1116"/>
                <w:tab w:val="center" w:pos="2607"/>
              </w:tabs>
              <w:rPr>
                <w:iCs/>
              </w:rPr>
            </w:pPr>
          </w:p>
          <w:p w:rsidR="00BA6DAF" w:rsidRPr="00AA679E" w:rsidRDefault="00C862AE" w:rsidP="00AA679E">
            <w:pPr>
              <w:tabs>
                <w:tab w:val="left" w:pos="648"/>
                <w:tab w:val="left" w:pos="1116"/>
                <w:tab w:val="center" w:pos="2607"/>
              </w:tabs>
              <w:jc w:val="center"/>
              <w:rPr>
                <w:iCs/>
                <w:sz w:val="32"/>
                <w:szCs w:val="32"/>
              </w:rPr>
            </w:pPr>
            <w:r w:rsidRPr="00AA679E">
              <w:rPr>
                <w:iCs/>
                <w:sz w:val="32"/>
                <w:szCs w:val="32"/>
              </w:rPr>
              <w:t xml:space="preserve">Buy </w:t>
            </w:r>
            <w:r w:rsidR="00AA679E" w:rsidRPr="00AA679E">
              <w:rPr>
                <w:iCs/>
                <w:sz w:val="32"/>
                <w:szCs w:val="32"/>
              </w:rPr>
              <w:t>2 bags of #20 Wild Bird Seed and get $1.00 OFF</w:t>
            </w:r>
          </w:p>
          <w:p w:rsidR="009F0307" w:rsidRPr="00955590" w:rsidRDefault="009F0307" w:rsidP="009F0307">
            <w:pPr>
              <w:jc w:val="center"/>
              <w:rPr>
                <w:b/>
                <w:iCs/>
              </w:rPr>
            </w:pPr>
          </w:p>
          <w:p w:rsidR="00281F51" w:rsidRPr="00955590" w:rsidRDefault="001D0121" w:rsidP="009F0307">
            <w:pPr>
              <w:jc w:val="center"/>
              <w:rPr>
                <w:b/>
                <w:iCs/>
                <w:sz w:val="22"/>
                <w:szCs w:val="22"/>
              </w:rPr>
            </w:pPr>
            <w:r w:rsidRPr="00955590">
              <w:rPr>
                <w:b/>
                <w:iCs/>
                <w:sz w:val="22"/>
                <w:szCs w:val="22"/>
              </w:rPr>
              <w:t>Valid at:</w:t>
            </w:r>
            <w:r w:rsidR="00C862AE">
              <w:rPr>
                <w:b/>
                <w:iCs/>
                <w:sz w:val="22"/>
                <w:szCs w:val="22"/>
              </w:rPr>
              <w:t xml:space="preserve"> Stephenson, MI and Aurora, WI Feed Mills</w:t>
            </w:r>
          </w:p>
          <w:p w:rsidR="009D5757" w:rsidRDefault="00C862AE" w:rsidP="009F0307">
            <w:pPr>
              <w:jc w:val="center"/>
              <w:rPr>
                <w:b/>
              </w:rPr>
            </w:pPr>
            <w:r>
              <w:rPr>
                <w:b/>
                <w:color w:val="FF0000"/>
              </w:rPr>
              <w:t>EXPIRES:  May</w:t>
            </w:r>
            <w:r w:rsidR="00E6188A">
              <w:rPr>
                <w:b/>
                <w:color w:val="FF0000"/>
              </w:rPr>
              <w:t xml:space="preserve"> 3</w:t>
            </w:r>
            <w:r w:rsidR="00BA649B">
              <w:rPr>
                <w:b/>
                <w:color w:val="FF0000"/>
              </w:rPr>
              <w:t>1</w:t>
            </w:r>
            <w:r w:rsidR="00955590">
              <w:rPr>
                <w:b/>
                <w:color w:val="FF0000"/>
              </w:rPr>
              <w:t>, 2019</w:t>
            </w:r>
            <w:r w:rsidR="00CA4DB0">
              <w:rPr>
                <w:b/>
                <w:color w:val="FF0000"/>
              </w:rPr>
              <w:t xml:space="preserve"> (One Per Customer)</w:t>
            </w:r>
          </w:p>
        </w:tc>
      </w:tr>
    </w:tbl>
    <w:p w:rsidR="00E810BA" w:rsidRPr="00C618A3" w:rsidRDefault="00E810BA">
      <w:pPr>
        <w:rPr>
          <w:b/>
        </w:rPr>
        <w:sectPr w:rsidR="00E810BA" w:rsidRPr="00C618A3" w:rsidSect="00844003">
          <w:headerReference w:type="even" r:id="rId12"/>
          <w:headerReference w:type="default" r:id="rId13"/>
          <w:footerReference w:type="even" r:id="rId14"/>
          <w:footerReference w:type="default" r:id="rId15"/>
          <w:headerReference w:type="first" r:id="rId16"/>
          <w:footerReference w:type="first" r:id="rId17"/>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pPr>
    </w:p>
    <w:p w:rsidR="00E810BA" w:rsidRDefault="00E810BA" w:rsidP="006C74E9"/>
    <w:sectPr w:rsidR="00E810BA" w:rsidSect="00E810BA">
      <w:footerReference w:type="default" r:id="rId18"/>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C86" w:rsidRDefault="00F54C86">
      <w:r>
        <w:separator/>
      </w:r>
    </w:p>
  </w:endnote>
  <w:endnote w:type="continuationSeparator" w:id="0">
    <w:p w:rsidR="00F54C86" w:rsidRDefault="00F5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003" w:rsidRDefault="00844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0BA" w:rsidRDefault="00E810BA" w:rsidP="00C618A3">
    <w:pPr>
      <w:pStyle w:val="Footer-Professional"/>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003" w:rsidRDefault="008440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B1E" w:rsidRDefault="00200B1E">
    <w:pPr>
      <w:pStyle w:val="Footer-Profession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C86" w:rsidRDefault="00F54C86">
      <w:r>
        <w:separator/>
      </w:r>
    </w:p>
  </w:footnote>
  <w:footnote w:type="continuationSeparator" w:id="0">
    <w:p w:rsidR="00F54C86" w:rsidRDefault="00F54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003" w:rsidRDefault="008440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003" w:rsidRDefault="008440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003" w:rsidRDefault="008440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B0D55"/>
    <w:multiLevelType w:val="hybridMultilevel"/>
    <w:tmpl w:val="549E8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16608"/>
    <w:multiLevelType w:val="hybridMultilevel"/>
    <w:tmpl w:val="9A867A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916A87"/>
    <w:multiLevelType w:val="hybridMultilevel"/>
    <w:tmpl w:val="EB329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0BA"/>
    <w:rsid w:val="00021644"/>
    <w:rsid w:val="0004261E"/>
    <w:rsid w:val="00043910"/>
    <w:rsid w:val="00054245"/>
    <w:rsid w:val="00054DAC"/>
    <w:rsid w:val="000567FE"/>
    <w:rsid w:val="0006367A"/>
    <w:rsid w:val="000639D6"/>
    <w:rsid w:val="000672E1"/>
    <w:rsid w:val="0007415D"/>
    <w:rsid w:val="000804D5"/>
    <w:rsid w:val="000825D8"/>
    <w:rsid w:val="000A5416"/>
    <w:rsid w:val="000B71B6"/>
    <w:rsid w:val="000C6BE9"/>
    <w:rsid w:val="000D406A"/>
    <w:rsid w:val="000E72C5"/>
    <w:rsid w:val="00100458"/>
    <w:rsid w:val="00104535"/>
    <w:rsid w:val="001057D0"/>
    <w:rsid w:val="001079F4"/>
    <w:rsid w:val="00114FA2"/>
    <w:rsid w:val="00124483"/>
    <w:rsid w:val="00127861"/>
    <w:rsid w:val="00143A5A"/>
    <w:rsid w:val="00146B51"/>
    <w:rsid w:val="00151C66"/>
    <w:rsid w:val="00167C99"/>
    <w:rsid w:val="001727A0"/>
    <w:rsid w:val="00172861"/>
    <w:rsid w:val="00173E5C"/>
    <w:rsid w:val="001859C0"/>
    <w:rsid w:val="0019117A"/>
    <w:rsid w:val="001945F2"/>
    <w:rsid w:val="001A7597"/>
    <w:rsid w:val="001B0DDE"/>
    <w:rsid w:val="001C0DC6"/>
    <w:rsid w:val="001C0FFB"/>
    <w:rsid w:val="001D0121"/>
    <w:rsid w:val="001D768C"/>
    <w:rsid w:val="001F169E"/>
    <w:rsid w:val="001F5529"/>
    <w:rsid w:val="00200B1E"/>
    <w:rsid w:val="0021655D"/>
    <w:rsid w:val="00223C13"/>
    <w:rsid w:val="00226220"/>
    <w:rsid w:val="00232ED8"/>
    <w:rsid w:val="00234452"/>
    <w:rsid w:val="002414C4"/>
    <w:rsid w:val="00245E82"/>
    <w:rsid w:val="0025158F"/>
    <w:rsid w:val="00253AF3"/>
    <w:rsid w:val="002640D4"/>
    <w:rsid w:val="00270904"/>
    <w:rsid w:val="00281F51"/>
    <w:rsid w:val="00286FD6"/>
    <w:rsid w:val="00293EA9"/>
    <w:rsid w:val="002B0CC5"/>
    <w:rsid w:val="002C05B6"/>
    <w:rsid w:val="002C6E7C"/>
    <w:rsid w:val="002D08DA"/>
    <w:rsid w:val="002D5789"/>
    <w:rsid w:val="002E3050"/>
    <w:rsid w:val="002F062E"/>
    <w:rsid w:val="003005B4"/>
    <w:rsid w:val="00306AC8"/>
    <w:rsid w:val="00316CE0"/>
    <w:rsid w:val="00326620"/>
    <w:rsid w:val="00330A1F"/>
    <w:rsid w:val="0033412E"/>
    <w:rsid w:val="00335C2C"/>
    <w:rsid w:val="00344024"/>
    <w:rsid w:val="003464F0"/>
    <w:rsid w:val="00352244"/>
    <w:rsid w:val="003570E4"/>
    <w:rsid w:val="00360453"/>
    <w:rsid w:val="003703DF"/>
    <w:rsid w:val="00375B8C"/>
    <w:rsid w:val="00382205"/>
    <w:rsid w:val="00392D1B"/>
    <w:rsid w:val="00395BD7"/>
    <w:rsid w:val="003B4016"/>
    <w:rsid w:val="003B67D0"/>
    <w:rsid w:val="003D2FFE"/>
    <w:rsid w:val="003D6C0B"/>
    <w:rsid w:val="003E0CB8"/>
    <w:rsid w:val="003E302F"/>
    <w:rsid w:val="003F039F"/>
    <w:rsid w:val="00411D64"/>
    <w:rsid w:val="00417B2F"/>
    <w:rsid w:val="00426599"/>
    <w:rsid w:val="00444AF6"/>
    <w:rsid w:val="004470D2"/>
    <w:rsid w:val="0045020A"/>
    <w:rsid w:val="00450DEE"/>
    <w:rsid w:val="00456EF7"/>
    <w:rsid w:val="004601CA"/>
    <w:rsid w:val="0047148A"/>
    <w:rsid w:val="00483801"/>
    <w:rsid w:val="00484D84"/>
    <w:rsid w:val="004A02E9"/>
    <w:rsid w:val="004B0319"/>
    <w:rsid w:val="004D2E64"/>
    <w:rsid w:val="004F0EF3"/>
    <w:rsid w:val="004F7770"/>
    <w:rsid w:val="00513B90"/>
    <w:rsid w:val="005234E9"/>
    <w:rsid w:val="00524BC1"/>
    <w:rsid w:val="00531164"/>
    <w:rsid w:val="00564604"/>
    <w:rsid w:val="00565388"/>
    <w:rsid w:val="005741A7"/>
    <w:rsid w:val="00577F6B"/>
    <w:rsid w:val="005811CF"/>
    <w:rsid w:val="00586AFB"/>
    <w:rsid w:val="005949A8"/>
    <w:rsid w:val="005972C2"/>
    <w:rsid w:val="0059752E"/>
    <w:rsid w:val="005977DD"/>
    <w:rsid w:val="005C0A69"/>
    <w:rsid w:val="005E1281"/>
    <w:rsid w:val="005E6A05"/>
    <w:rsid w:val="005F679F"/>
    <w:rsid w:val="00601DB6"/>
    <w:rsid w:val="00605C67"/>
    <w:rsid w:val="00614DBD"/>
    <w:rsid w:val="0062526F"/>
    <w:rsid w:val="00626B1A"/>
    <w:rsid w:val="00632443"/>
    <w:rsid w:val="006468C2"/>
    <w:rsid w:val="006502F8"/>
    <w:rsid w:val="00656E69"/>
    <w:rsid w:val="00677D73"/>
    <w:rsid w:val="00690941"/>
    <w:rsid w:val="006A377C"/>
    <w:rsid w:val="006A7B74"/>
    <w:rsid w:val="006B1DD4"/>
    <w:rsid w:val="006B3885"/>
    <w:rsid w:val="006C74E9"/>
    <w:rsid w:val="006D5FDA"/>
    <w:rsid w:val="006E2022"/>
    <w:rsid w:val="006E28EB"/>
    <w:rsid w:val="006E2E76"/>
    <w:rsid w:val="006E4FDB"/>
    <w:rsid w:val="006E5911"/>
    <w:rsid w:val="00711677"/>
    <w:rsid w:val="007126F6"/>
    <w:rsid w:val="0073351D"/>
    <w:rsid w:val="007500B7"/>
    <w:rsid w:val="007769CC"/>
    <w:rsid w:val="00777E81"/>
    <w:rsid w:val="00794BB0"/>
    <w:rsid w:val="007B2024"/>
    <w:rsid w:val="007C3BB7"/>
    <w:rsid w:val="007C7410"/>
    <w:rsid w:val="007E13AD"/>
    <w:rsid w:val="007F2D3D"/>
    <w:rsid w:val="007F5851"/>
    <w:rsid w:val="00814C31"/>
    <w:rsid w:val="00821A8B"/>
    <w:rsid w:val="00830917"/>
    <w:rsid w:val="00830E5B"/>
    <w:rsid w:val="00832D6E"/>
    <w:rsid w:val="00844003"/>
    <w:rsid w:val="00865885"/>
    <w:rsid w:val="008902ED"/>
    <w:rsid w:val="00893DA3"/>
    <w:rsid w:val="008950BF"/>
    <w:rsid w:val="0089783B"/>
    <w:rsid w:val="008A3F34"/>
    <w:rsid w:val="008A6FB9"/>
    <w:rsid w:val="008B0A86"/>
    <w:rsid w:val="008D672A"/>
    <w:rsid w:val="008E63A5"/>
    <w:rsid w:val="008F7107"/>
    <w:rsid w:val="00902735"/>
    <w:rsid w:val="00907951"/>
    <w:rsid w:val="0092670D"/>
    <w:rsid w:val="00927EA0"/>
    <w:rsid w:val="00931B90"/>
    <w:rsid w:val="009327BE"/>
    <w:rsid w:val="009328AF"/>
    <w:rsid w:val="00950CC8"/>
    <w:rsid w:val="00955590"/>
    <w:rsid w:val="009768B6"/>
    <w:rsid w:val="0098396C"/>
    <w:rsid w:val="00984F5E"/>
    <w:rsid w:val="009A3CC4"/>
    <w:rsid w:val="009A7770"/>
    <w:rsid w:val="009B59B5"/>
    <w:rsid w:val="009C6288"/>
    <w:rsid w:val="009C71BA"/>
    <w:rsid w:val="009D0F6F"/>
    <w:rsid w:val="009D5757"/>
    <w:rsid w:val="009D5FA0"/>
    <w:rsid w:val="009D642B"/>
    <w:rsid w:val="009F0307"/>
    <w:rsid w:val="00A0493D"/>
    <w:rsid w:val="00A14640"/>
    <w:rsid w:val="00A2172E"/>
    <w:rsid w:val="00A243A8"/>
    <w:rsid w:val="00A25F7D"/>
    <w:rsid w:val="00A362CA"/>
    <w:rsid w:val="00A42791"/>
    <w:rsid w:val="00A46739"/>
    <w:rsid w:val="00A5046B"/>
    <w:rsid w:val="00A538AC"/>
    <w:rsid w:val="00A81EFE"/>
    <w:rsid w:val="00A82EFB"/>
    <w:rsid w:val="00AA4DA8"/>
    <w:rsid w:val="00AA679E"/>
    <w:rsid w:val="00AB055C"/>
    <w:rsid w:val="00AB4E16"/>
    <w:rsid w:val="00AB51E0"/>
    <w:rsid w:val="00AC1D60"/>
    <w:rsid w:val="00AC3ACA"/>
    <w:rsid w:val="00AC73AA"/>
    <w:rsid w:val="00AD4650"/>
    <w:rsid w:val="00AD6C5E"/>
    <w:rsid w:val="00AD73C5"/>
    <w:rsid w:val="00B14180"/>
    <w:rsid w:val="00B25347"/>
    <w:rsid w:val="00B47189"/>
    <w:rsid w:val="00B47FC6"/>
    <w:rsid w:val="00B55C16"/>
    <w:rsid w:val="00B600F6"/>
    <w:rsid w:val="00B7028D"/>
    <w:rsid w:val="00B70BD1"/>
    <w:rsid w:val="00B722A0"/>
    <w:rsid w:val="00B74D2E"/>
    <w:rsid w:val="00B83B78"/>
    <w:rsid w:val="00BA649B"/>
    <w:rsid w:val="00BA6DAF"/>
    <w:rsid w:val="00BB1EF1"/>
    <w:rsid w:val="00BE0C71"/>
    <w:rsid w:val="00BE1770"/>
    <w:rsid w:val="00BE39E0"/>
    <w:rsid w:val="00C16C15"/>
    <w:rsid w:val="00C2163D"/>
    <w:rsid w:val="00C22EB4"/>
    <w:rsid w:val="00C25474"/>
    <w:rsid w:val="00C2646B"/>
    <w:rsid w:val="00C30E54"/>
    <w:rsid w:val="00C33686"/>
    <w:rsid w:val="00C4133F"/>
    <w:rsid w:val="00C44B45"/>
    <w:rsid w:val="00C618A3"/>
    <w:rsid w:val="00C76977"/>
    <w:rsid w:val="00C840F7"/>
    <w:rsid w:val="00C862AE"/>
    <w:rsid w:val="00C937CB"/>
    <w:rsid w:val="00C93C5F"/>
    <w:rsid w:val="00C961AF"/>
    <w:rsid w:val="00CA4DB0"/>
    <w:rsid w:val="00CB3708"/>
    <w:rsid w:val="00CB3A48"/>
    <w:rsid w:val="00CC09EA"/>
    <w:rsid w:val="00CC23CC"/>
    <w:rsid w:val="00CC5B27"/>
    <w:rsid w:val="00CC6F1A"/>
    <w:rsid w:val="00CE48E4"/>
    <w:rsid w:val="00CE6AA3"/>
    <w:rsid w:val="00CF2001"/>
    <w:rsid w:val="00D141E5"/>
    <w:rsid w:val="00D222F6"/>
    <w:rsid w:val="00D241FC"/>
    <w:rsid w:val="00D327DE"/>
    <w:rsid w:val="00D375DA"/>
    <w:rsid w:val="00D441AD"/>
    <w:rsid w:val="00D47160"/>
    <w:rsid w:val="00D47F0D"/>
    <w:rsid w:val="00D50985"/>
    <w:rsid w:val="00D5292A"/>
    <w:rsid w:val="00D54263"/>
    <w:rsid w:val="00D84B5C"/>
    <w:rsid w:val="00D8652F"/>
    <w:rsid w:val="00D947C0"/>
    <w:rsid w:val="00DA5ED9"/>
    <w:rsid w:val="00DA694C"/>
    <w:rsid w:val="00DC05C5"/>
    <w:rsid w:val="00DC5DBF"/>
    <w:rsid w:val="00DD4884"/>
    <w:rsid w:val="00E133F6"/>
    <w:rsid w:val="00E27A02"/>
    <w:rsid w:val="00E305C6"/>
    <w:rsid w:val="00E325A0"/>
    <w:rsid w:val="00E4169E"/>
    <w:rsid w:val="00E6159C"/>
    <w:rsid w:val="00E6188A"/>
    <w:rsid w:val="00E6431B"/>
    <w:rsid w:val="00E7322A"/>
    <w:rsid w:val="00E74448"/>
    <w:rsid w:val="00E810BA"/>
    <w:rsid w:val="00E81DCC"/>
    <w:rsid w:val="00E96D1E"/>
    <w:rsid w:val="00EB3B10"/>
    <w:rsid w:val="00EC4B3E"/>
    <w:rsid w:val="00ED04BB"/>
    <w:rsid w:val="00ED3F57"/>
    <w:rsid w:val="00ED512F"/>
    <w:rsid w:val="00F30508"/>
    <w:rsid w:val="00F52426"/>
    <w:rsid w:val="00F54C86"/>
    <w:rsid w:val="00F56820"/>
    <w:rsid w:val="00F61533"/>
    <w:rsid w:val="00F72435"/>
    <w:rsid w:val="00F76657"/>
    <w:rsid w:val="00F86E3F"/>
    <w:rsid w:val="00F96DAF"/>
    <w:rsid w:val="00FD229B"/>
    <w:rsid w:val="00FD6933"/>
    <w:rsid w:val="00FE23E6"/>
    <w:rsid w:val="00FF276E"/>
    <w:rsid w:val="00FF3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E810BA"/>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E810BA"/>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E810BA"/>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E810BA"/>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96"/>
    </w:rPr>
  </w:style>
  <w:style w:type="paragraph" w:customStyle="1" w:styleId="TOCHeading-Professional">
    <w:name w:val="TOC Heading - Professional"/>
    <w:basedOn w:val="Normal"/>
    <w:rsid w:val="00E810BA"/>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NoSpacing">
    <w:name w:val="No Spacing"/>
    <w:uiPriority w:val="1"/>
    <w:qFormat/>
    <w:rsid w:val="00E810BA"/>
  </w:style>
  <w:style w:type="character" w:styleId="Strong">
    <w:name w:val="Strong"/>
    <w:basedOn w:val="DefaultParagraphFont"/>
    <w:uiPriority w:val="22"/>
    <w:qFormat/>
    <w:rsid w:val="0007415D"/>
    <w:rPr>
      <w:b/>
      <w:bCs/>
    </w:rPr>
  </w:style>
  <w:style w:type="paragraph" w:styleId="BalloonText">
    <w:name w:val="Balloon Text"/>
    <w:basedOn w:val="Normal"/>
    <w:link w:val="BalloonTextChar"/>
    <w:uiPriority w:val="99"/>
    <w:semiHidden/>
    <w:unhideWhenUsed/>
    <w:rsid w:val="00054245"/>
    <w:rPr>
      <w:rFonts w:ascii="Tahoma" w:hAnsi="Tahoma" w:cs="Tahoma"/>
      <w:sz w:val="16"/>
      <w:szCs w:val="16"/>
    </w:rPr>
  </w:style>
  <w:style w:type="character" w:customStyle="1" w:styleId="BalloonTextChar">
    <w:name w:val="Balloon Text Char"/>
    <w:basedOn w:val="DefaultParagraphFont"/>
    <w:link w:val="BalloonText"/>
    <w:uiPriority w:val="99"/>
    <w:semiHidden/>
    <w:rsid w:val="000542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E810BA"/>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E810BA"/>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E810BA"/>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E810BA"/>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96"/>
    </w:rPr>
  </w:style>
  <w:style w:type="paragraph" w:customStyle="1" w:styleId="TOCHeading-Professional">
    <w:name w:val="TOC Heading - Professional"/>
    <w:basedOn w:val="Normal"/>
    <w:rsid w:val="00E810BA"/>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NoSpacing">
    <w:name w:val="No Spacing"/>
    <w:uiPriority w:val="1"/>
    <w:qFormat/>
    <w:rsid w:val="00E810BA"/>
  </w:style>
  <w:style w:type="character" w:styleId="Strong">
    <w:name w:val="Strong"/>
    <w:basedOn w:val="DefaultParagraphFont"/>
    <w:uiPriority w:val="22"/>
    <w:qFormat/>
    <w:rsid w:val="0007415D"/>
    <w:rPr>
      <w:b/>
      <w:bCs/>
    </w:rPr>
  </w:style>
  <w:style w:type="paragraph" w:styleId="BalloonText">
    <w:name w:val="Balloon Text"/>
    <w:basedOn w:val="Normal"/>
    <w:link w:val="BalloonTextChar"/>
    <w:uiPriority w:val="99"/>
    <w:semiHidden/>
    <w:unhideWhenUsed/>
    <w:rsid w:val="00054245"/>
    <w:rPr>
      <w:rFonts w:ascii="Tahoma" w:hAnsi="Tahoma" w:cs="Tahoma"/>
      <w:sz w:val="16"/>
      <w:szCs w:val="16"/>
    </w:rPr>
  </w:style>
  <w:style w:type="character" w:customStyle="1" w:styleId="BalloonTextChar">
    <w:name w:val="Balloon Text Char"/>
    <w:basedOn w:val="DefaultParagraphFont"/>
    <w:link w:val="BalloonText"/>
    <w:uiPriority w:val="99"/>
    <w:semiHidden/>
    <w:rsid w:val="000542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5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20wizard.wiz"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27491-7D88-4443-AF7C-C5D975E5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TotalTime>
  <Pages>2</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Holm</dc:creator>
  <cp:lastModifiedBy>Cedarville Township</cp:lastModifiedBy>
  <cp:revision>2</cp:revision>
  <cp:lastPrinted>2018-10-23T18:20:00Z</cp:lastPrinted>
  <dcterms:created xsi:type="dcterms:W3CDTF">2019-02-01T18:47:00Z</dcterms:created>
  <dcterms:modified xsi:type="dcterms:W3CDTF">2019-02-01T18:47:00Z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